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F0736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F0736" w:rsidRDefault="00BF073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410526" r:id="rId9"/>
              </w:object>
            </w:r>
          </w:p>
          <w:p w:rsidR="00BF0736" w:rsidRDefault="00BF073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F0736" w:rsidRPr="005541F0" w:rsidRDefault="00BF073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F0736" w:rsidRDefault="00BF073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F0736" w:rsidRPr="005541F0" w:rsidRDefault="00BF073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F0736" w:rsidRPr="005649E4" w:rsidRDefault="00BF073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F0736" w:rsidRPr="001D25B0" w:rsidRDefault="00BF0736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BF0736" w:rsidRPr="005541F0" w:rsidRDefault="00BF073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F0736" w:rsidRPr="005541F0" w:rsidRDefault="00BF0736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F0736" w:rsidRPr="001D25B0" w:rsidRDefault="00BF0736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BF0736" w:rsidRDefault="00BF073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F0736" w:rsidRPr="003262E3" w:rsidRDefault="00BF073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F0736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F0736" w:rsidRPr="00F8214F" w:rsidRDefault="00BF073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0736" w:rsidRPr="00F8214F" w:rsidRDefault="00E525D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F0736" w:rsidRPr="00F8214F" w:rsidRDefault="00BF073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0736" w:rsidRPr="00F8214F" w:rsidRDefault="00E525D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F0736" w:rsidRPr="00A63FB0" w:rsidRDefault="00BF073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0736" w:rsidRPr="00A3761A" w:rsidRDefault="00E525D3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F0736" w:rsidRPr="00F8214F" w:rsidRDefault="00BF073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F0736" w:rsidRPr="00AB4194" w:rsidRDefault="00BF073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0736" w:rsidRPr="00F8214F" w:rsidRDefault="00E525D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76</w:t>
            </w:r>
            <w:bookmarkStart w:id="4" w:name="_GoBack"/>
            <w:bookmarkEnd w:id="4"/>
          </w:p>
        </w:tc>
      </w:tr>
    </w:tbl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EA6061" w:rsidRDefault="009C2242" w:rsidP="00EA6061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EA6061">
        <w:rPr>
          <w:rFonts w:eastAsia="Times New Roman"/>
          <w:szCs w:val="28"/>
          <w:lang w:eastAsia="ru-RU"/>
        </w:rPr>
        <w:t>Мультимедийная арка</w:t>
      </w:r>
    </w:p>
    <w:p w:rsidR="00472C10" w:rsidRDefault="00EA6061" w:rsidP="00EA606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«Время России. Время Югры</w:t>
      </w:r>
      <w:r w:rsidR="009C2242"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BF0736" w:rsidRDefault="00472C10" w:rsidP="00BF0736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от </w:t>
      </w:r>
      <w:r w:rsidR="00DE64D6">
        <w:rPr>
          <w:rFonts w:eastAsia="Times New Roman"/>
          <w:szCs w:val="28"/>
          <w:lang w:eastAsia="ru-RU"/>
        </w:rPr>
        <w:t>30.09.2026 № 01-01-67</w:t>
      </w:r>
      <w:r w:rsidR="00EA6061">
        <w:rPr>
          <w:rFonts w:eastAsia="Times New Roman"/>
          <w:szCs w:val="28"/>
          <w:lang w:eastAsia="ru-RU"/>
        </w:rPr>
        <w:t>33</w:t>
      </w:r>
      <w:r w:rsidR="00DE64D6">
        <w:rPr>
          <w:rFonts w:eastAsia="Times New Roman"/>
          <w:szCs w:val="28"/>
          <w:lang w:eastAsia="ru-RU"/>
        </w:rPr>
        <w:t>/6</w:t>
      </w:r>
      <w:r>
        <w:rPr>
          <w:rFonts w:eastAsia="Times New Roman"/>
          <w:szCs w:val="28"/>
          <w:lang w:eastAsia="ru-RU"/>
        </w:rPr>
        <w:t>:</w:t>
      </w:r>
    </w:p>
    <w:p w:rsidR="00472C10" w:rsidRPr="00BF0736" w:rsidRDefault="00BF0736" w:rsidP="00BF0736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472C10" w:rsidRPr="00BF0736">
        <w:rPr>
          <w:rFonts w:eastAsia="Times New Roman"/>
          <w:szCs w:val="28"/>
          <w:lang w:eastAsia="ru-RU"/>
        </w:rPr>
        <w:t>Назначить по инициативе Главы города собрание граждан по вопросу выявления мнения граждан о поддержке инициативного проекта</w:t>
      </w:r>
      <w:bookmarkStart w:id="8" w:name="_Hlk237010215"/>
      <w:r w:rsidR="00746370" w:rsidRPr="00BF0736">
        <w:rPr>
          <w:rFonts w:eastAsia="Times New Roman"/>
          <w:szCs w:val="28"/>
          <w:lang w:eastAsia="ru-RU"/>
        </w:rPr>
        <w:t xml:space="preserve"> </w:t>
      </w:r>
      <w:r w:rsidR="009C2242" w:rsidRPr="00BF0736">
        <w:rPr>
          <w:rFonts w:eastAsia="Times New Roman"/>
          <w:szCs w:val="28"/>
          <w:lang w:eastAsia="ru-RU"/>
        </w:rPr>
        <w:t>«</w:t>
      </w:r>
      <w:r w:rsidR="00746370" w:rsidRPr="00BF0736">
        <w:rPr>
          <w:rFonts w:eastAsia="Times New Roman"/>
          <w:szCs w:val="28"/>
          <w:lang w:eastAsia="ru-RU"/>
        </w:rPr>
        <w:t>Мульти</w:t>
      </w:r>
      <w:r>
        <w:rPr>
          <w:rFonts w:eastAsia="Times New Roman"/>
          <w:szCs w:val="28"/>
          <w:lang w:eastAsia="ru-RU"/>
        </w:rPr>
        <w:t>-</w:t>
      </w:r>
      <w:r w:rsidR="00746370" w:rsidRPr="00BF0736">
        <w:rPr>
          <w:rFonts w:eastAsia="Times New Roman"/>
          <w:szCs w:val="28"/>
          <w:lang w:eastAsia="ru-RU"/>
        </w:rPr>
        <w:t>медийная арка «Время России. Время Югры</w:t>
      </w:r>
      <w:r w:rsidR="009C2242" w:rsidRPr="00BF0736">
        <w:rPr>
          <w:rFonts w:eastAsia="Times New Roman"/>
          <w:szCs w:val="28"/>
          <w:lang w:eastAsia="ru-RU"/>
        </w:rPr>
        <w:t>»</w:t>
      </w:r>
      <w:r w:rsidR="00472C10" w:rsidRPr="00BF0736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B049BE">
      <w:pPr>
        <w:pStyle w:val="ab"/>
        <w:tabs>
          <w:tab w:val="left" w:pos="426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B049BE">
      <w:pPr>
        <w:pStyle w:val="ab"/>
        <w:tabs>
          <w:tab w:val="left" w:pos="72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B049BE">
      <w:pPr>
        <w:pStyle w:val="ab"/>
        <w:tabs>
          <w:tab w:val="left" w:pos="72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BF0736" w:rsidRDefault="00A2056B" w:rsidP="00B049BE">
      <w:pPr>
        <w:pStyle w:val="ab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2.3.</w:t>
      </w:r>
      <w:r w:rsid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472C10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Место проведения собрания граждан – </w:t>
      </w:r>
      <w:r w:rsidR="00BF0736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конференц-</w:t>
      </w:r>
      <w:r w:rsidR="00DE64D6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зал</w:t>
      </w:r>
      <w:r w:rsidR="00472C10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Декабристов</w:t>
      </w:r>
      <w:r w:rsidR="00472C10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дом </w:t>
      </w:r>
      <w:r w:rsidR="004B14F8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="00472C10" w:rsidRPr="00BF073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A2056B" w:rsidRDefault="00A2056B" w:rsidP="00B049BE">
      <w:pPr>
        <w:pStyle w:val="ab"/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B049BE">
      <w:pPr>
        <w:pStyle w:val="ab"/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E746DD">
      <w:pPr>
        <w:pStyle w:val="ab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A6061">
        <w:rPr>
          <w:rFonts w:ascii="Times New Roman" w:eastAsia="Times New Roman" w:hAnsi="Times New Roman"/>
          <w:sz w:val="28"/>
          <w:szCs w:val="28"/>
          <w:lang w:eastAsia="ru-RU"/>
        </w:rPr>
        <w:t>Мультимедийная арка «Время России. Время Югры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E746DD">
      <w:pPr>
        <w:pStyle w:val="ab"/>
        <w:tabs>
          <w:tab w:val="left" w:pos="709"/>
        </w:tabs>
        <w:spacing w:after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BF07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A6061">
        <w:rPr>
          <w:rFonts w:ascii="Times New Roman" w:eastAsia="Times New Roman" w:hAnsi="Times New Roman"/>
          <w:sz w:val="28"/>
          <w:szCs w:val="28"/>
          <w:lang w:eastAsia="ru-RU"/>
        </w:rPr>
        <w:t>Мультимедийная арка «Время России. Время Югры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</w:t>
      </w:r>
      <w:r w:rsidR="00EA60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E746DD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F0736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DE64D6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EA6061">
        <w:rPr>
          <w:rFonts w:eastAsia="Times New Roman"/>
          <w:szCs w:val="28"/>
          <w:lang w:eastAsia="ru-RU"/>
        </w:rPr>
        <w:t>Мультимедийная арка «Время России. Время Югры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DD420B" w:rsidRDefault="00324A02" w:rsidP="00E746DD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BF0736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EA6061">
        <w:rPr>
          <w:rFonts w:eastAsia="Times New Roman"/>
          <w:szCs w:val="28"/>
          <w:lang w:eastAsia="ru-RU"/>
        </w:rPr>
        <w:t>Мульти</w:t>
      </w:r>
      <w:r w:rsidR="00BF0736">
        <w:rPr>
          <w:rFonts w:eastAsia="Times New Roman"/>
          <w:szCs w:val="28"/>
          <w:lang w:eastAsia="ru-RU"/>
        </w:rPr>
        <w:t>-</w:t>
      </w:r>
      <w:r w:rsidR="00EA6061">
        <w:rPr>
          <w:rFonts w:eastAsia="Times New Roman"/>
          <w:szCs w:val="28"/>
          <w:lang w:eastAsia="ru-RU"/>
        </w:rPr>
        <w:t>медийная арка «Время России. Время Югры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BF0736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BF0736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E746DD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BF0736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E746DD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E746DD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E746D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BF0736">
      <w:pPr>
        <w:rPr>
          <w:rFonts w:eastAsia="Times New Roman"/>
          <w:szCs w:val="28"/>
          <w:lang w:eastAsia="ru-RU"/>
        </w:rPr>
      </w:pPr>
    </w:p>
    <w:p w:rsidR="00472C10" w:rsidRDefault="00472C10" w:rsidP="00BF0736">
      <w:pPr>
        <w:rPr>
          <w:rFonts w:eastAsia="Times New Roman"/>
          <w:szCs w:val="28"/>
          <w:lang w:eastAsia="ru-RU"/>
        </w:rPr>
      </w:pPr>
    </w:p>
    <w:p w:rsidR="00472C10" w:rsidRDefault="00472C10" w:rsidP="00BF0736">
      <w:pPr>
        <w:rPr>
          <w:rFonts w:eastAsia="Times New Roman"/>
          <w:szCs w:val="28"/>
          <w:lang w:eastAsia="ru-RU"/>
        </w:rPr>
      </w:pPr>
    </w:p>
    <w:p w:rsidR="00472C10" w:rsidRPr="00562CD8" w:rsidRDefault="00472C10" w:rsidP="006C08F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C725A6">
      <w:pPr>
        <w:rPr>
          <w:szCs w:val="28"/>
        </w:rPr>
      </w:pPr>
    </w:p>
    <w:sectPr w:rsidR="0084630A" w:rsidRPr="00C725A6" w:rsidSect="00BF0736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DF9" w:rsidRDefault="00161DF9" w:rsidP="0084630A">
      <w:r>
        <w:separator/>
      </w:r>
    </w:p>
  </w:endnote>
  <w:endnote w:type="continuationSeparator" w:id="0">
    <w:p w:rsidR="00161DF9" w:rsidRDefault="00161DF9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DF9" w:rsidRDefault="00161DF9" w:rsidP="0084630A">
      <w:r>
        <w:separator/>
      </w:r>
    </w:p>
  </w:footnote>
  <w:footnote w:type="continuationSeparator" w:id="0">
    <w:p w:rsidR="00161DF9" w:rsidRDefault="00161DF9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45274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F0736" w:rsidRPr="00BF0736" w:rsidRDefault="00BF0736">
        <w:pPr>
          <w:pStyle w:val="a6"/>
          <w:jc w:val="center"/>
          <w:rPr>
            <w:sz w:val="20"/>
          </w:rPr>
        </w:pPr>
        <w:r w:rsidRPr="00BF0736">
          <w:rPr>
            <w:sz w:val="20"/>
          </w:rPr>
          <w:fldChar w:fldCharType="begin"/>
        </w:r>
        <w:r w:rsidRPr="00BF0736">
          <w:rPr>
            <w:sz w:val="20"/>
          </w:rPr>
          <w:instrText>PAGE   \* MERGEFORMAT</w:instrText>
        </w:r>
        <w:r w:rsidRPr="00BF0736">
          <w:rPr>
            <w:sz w:val="20"/>
          </w:rPr>
          <w:fldChar w:fldCharType="separate"/>
        </w:r>
        <w:r w:rsidR="00E525D3">
          <w:rPr>
            <w:noProof/>
            <w:sz w:val="20"/>
          </w:rPr>
          <w:t>2</w:t>
        </w:r>
        <w:r w:rsidRPr="00BF0736">
          <w:rPr>
            <w:sz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63DFE"/>
    <w:rsid w:val="00070F3C"/>
    <w:rsid w:val="000843B2"/>
    <w:rsid w:val="000B12C1"/>
    <w:rsid w:val="000B25DD"/>
    <w:rsid w:val="000B266C"/>
    <w:rsid w:val="00121CDC"/>
    <w:rsid w:val="00161DF9"/>
    <w:rsid w:val="001906BD"/>
    <w:rsid w:val="001938BD"/>
    <w:rsid w:val="001D25B0"/>
    <w:rsid w:val="001F100A"/>
    <w:rsid w:val="001F461F"/>
    <w:rsid w:val="00214088"/>
    <w:rsid w:val="00235B9A"/>
    <w:rsid w:val="00240403"/>
    <w:rsid w:val="00241F23"/>
    <w:rsid w:val="00264ED0"/>
    <w:rsid w:val="00294F90"/>
    <w:rsid w:val="002C74FD"/>
    <w:rsid w:val="00324A02"/>
    <w:rsid w:val="00326F4B"/>
    <w:rsid w:val="00327147"/>
    <w:rsid w:val="00372100"/>
    <w:rsid w:val="00384232"/>
    <w:rsid w:val="00404761"/>
    <w:rsid w:val="00455781"/>
    <w:rsid w:val="00472C10"/>
    <w:rsid w:val="004B14F8"/>
    <w:rsid w:val="004D014F"/>
    <w:rsid w:val="00505043"/>
    <w:rsid w:val="005649E4"/>
    <w:rsid w:val="00566D3F"/>
    <w:rsid w:val="005776FD"/>
    <w:rsid w:val="00586A3C"/>
    <w:rsid w:val="005F4973"/>
    <w:rsid w:val="00611051"/>
    <w:rsid w:val="00645E21"/>
    <w:rsid w:val="00656C1A"/>
    <w:rsid w:val="00670983"/>
    <w:rsid w:val="006C08FE"/>
    <w:rsid w:val="006D09B7"/>
    <w:rsid w:val="006F5ED6"/>
    <w:rsid w:val="00746370"/>
    <w:rsid w:val="0084630A"/>
    <w:rsid w:val="008509CF"/>
    <w:rsid w:val="00852378"/>
    <w:rsid w:val="0085630D"/>
    <w:rsid w:val="00882E03"/>
    <w:rsid w:val="008D7F5C"/>
    <w:rsid w:val="008E3D79"/>
    <w:rsid w:val="0092606E"/>
    <w:rsid w:val="009740A3"/>
    <w:rsid w:val="009C2242"/>
    <w:rsid w:val="009C2457"/>
    <w:rsid w:val="00A01587"/>
    <w:rsid w:val="00A2056B"/>
    <w:rsid w:val="00A3761A"/>
    <w:rsid w:val="00A37A28"/>
    <w:rsid w:val="00A47E77"/>
    <w:rsid w:val="00A56CE2"/>
    <w:rsid w:val="00A61DE7"/>
    <w:rsid w:val="00A63FB0"/>
    <w:rsid w:val="00AA2D20"/>
    <w:rsid w:val="00AB4194"/>
    <w:rsid w:val="00B049BE"/>
    <w:rsid w:val="00B3173A"/>
    <w:rsid w:val="00B77438"/>
    <w:rsid w:val="00BC5D45"/>
    <w:rsid w:val="00BD0624"/>
    <w:rsid w:val="00BF0736"/>
    <w:rsid w:val="00C03C42"/>
    <w:rsid w:val="00C46D9A"/>
    <w:rsid w:val="00C725A6"/>
    <w:rsid w:val="00D06EFB"/>
    <w:rsid w:val="00D23C51"/>
    <w:rsid w:val="00D37651"/>
    <w:rsid w:val="00D51562"/>
    <w:rsid w:val="00D55C7E"/>
    <w:rsid w:val="00D74919"/>
    <w:rsid w:val="00DB144A"/>
    <w:rsid w:val="00DB3D53"/>
    <w:rsid w:val="00DE64D6"/>
    <w:rsid w:val="00E17300"/>
    <w:rsid w:val="00E525D3"/>
    <w:rsid w:val="00E5475D"/>
    <w:rsid w:val="00E54AB0"/>
    <w:rsid w:val="00E746DD"/>
    <w:rsid w:val="00E81179"/>
    <w:rsid w:val="00E97585"/>
    <w:rsid w:val="00EA6061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  <w:rsid w:val="00FD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882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15C6A-528B-4592-8011-74E759453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2025-12-12T06:43:00Z</dcterms:created>
  <dcterms:modified xsi:type="dcterms:W3CDTF">2026-10-13T10:29:00Z</dcterms:modified>
</cp:coreProperties>
</file>