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66626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66626" w:rsidRDefault="00266626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163804" r:id="rId9"/>
              </w:object>
            </w:r>
          </w:p>
          <w:p w:rsidR="00266626" w:rsidRDefault="00266626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266626" w:rsidRPr="005541F0" w:rsidRDefault="0026662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266626" w:rsidRDefault="0026662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266626" w:rsidRPr="005541F0" w:rsidRDefault="0026662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66626" w:rsidRPr="005649E4" w:rsidRDefault="00266626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66626" w:rsidRPr="00656C1A" w:rsidRDefault="00266626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66626" w:rsidRPr="005541F0" w:rsidRDefault="00266626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66626" w:rsidRPr="005541F0" w:rsidRDefault="00266626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266626" w:rsidRPr="00656C1A" w:rsidRDefault="00266626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266626" w:rsidRDefault="00266626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266626" w:rsidRPr="003262E3" w:rsidRDefault="00266626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266626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66626" w:rsidRPr="00F8214F" w:rsidRDefault="0026662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66626" w:rsidRPr="00F8214F" w:rsidRDefault="005F241D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66626" w:rsidRPr="00F8214F" w:rsidRDefault="0026662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66626" w:rsidRPr="00F8214F" w:rsidRDefault="005F241D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66626" w:rsidRPr="00A63FB0" w:rsidRDefault="00266626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66626" w:rsidRPr="00A3761A" w:rsidRDefault="005F241D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66626" w:rsidRPr="00F8214F" w:rsidRDefault="00266626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66626" w:rsidRPr="00AB4194" w:rsidRDefault="0026662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66626" w:rsidRPr="00F8214F" w:rsidRDefault="005F241D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9575</w:t>
            </w:r>
            <w:bookmarkStart w:id="4" w:name="_GoBack"/>
            <w:bookmarkEnd w:id="4"/>
          </w:p>
        </w:tc>
      </w:tr>
    </w:tbl>
    <w:p w:rsidR="00266626" w:rsidRDefault="00266626" w:rsidP="009E222F"/>
    <w:p w:rsidR="006246D1" w:rsidRPr="000261A0" w:rsidRDefault="006246D1" w:rsidP="00266626">
      <w:pPr>
        <w:jc w:val="left"/>
        <w:rPr>
          <w:szCs w:val="28"/>
        </w:rPr>
      </w:pPr>
      <w:r w:rsidRPr="000261A0">
        <w:rPr>
          <w:szCs w:val="28"/>
        </w:rPr>
        <w:t xml:space="preserve">О внесении изменений </w:t>
      </w:r>
    </w:p>
    <w:p w:rsidR="00670F7A" w:rsidRPr="000261A0" w:rsidRDefault="006246D1" w:rsidP="00266626">
      <w:pPr>
        <w:autoSpaceDE w:val="0"/>
        <w:autoSpaceDN w:val="0"/>
        <w:adjustRightInd w:val="0"/>
        <w:ind w:right="5243"/>
        <w:jc w:val="left"/>
        <w:rPr>
          <w:bCs/>
          <w:szCs w:val="28"/>
        </w:rPr>
      </w:pPr>
      <w:r w:rsidRPr="000261A0">
        <w:rPr>
          <w:szCs w:val="28"/>
        </w:rPr>
        <w:t>в п</w:t>
      </w:r>
      <w:r w:rsidR="006A1224" w:rsidRPr="000261A0">
        <w:rPr>
          <w:bCs/>
          <w:szCs w:val="28"/>
        </w:rPr>
        <w:t xml:space="preserve">остановление Администрации </w:t>
      </w:r>
      <w:r w:rsidRPr="000261A0">
        <w:rPr>
          <w:bCs/>
          <w:szCs w:val="28"/>
        </w:rPr>
        <w:t>города</w:t>
      </w:r>
      <w:r w:rsidR="006A1224" w:rsidRPr="000261A0">
        <w:rPr>
          <w:bCs/>
          <w:szCs w:val="28"/>
        </w:rPr>
        <w:t xml:space="preserve"> </w:t>
      </w:r>
      <w:r w:rsidR="00670F7A" w:rsidRPr="000261A0">
        <w:rPr>
          <w:bCs/>
          <w:szCs w:val="28"/>
        </w:rPr>
        <w:t xml:space="preserve">от </w:t>
      </w:r>
      <w:r w:rsidR="00A91C13" w:rsidRPr="000261A0">
        <w:rPr>
          <w:bCs/>
          <w:szCs w:val="28"/>
        </w:rPr>
        <w:t>18.03.2021 № 1966</w:t>
      </w:r>
      <w:r w:rsidR="00670F7A" w:rsidRPr="000261A0">
        <w:rPr>
          <w:bCs/>
          <w:szCs w:val="28"/>
        </w:rPr>
        <w:t xml:space="preserve"> </w:t>
      </w:r>
    </w:p>
    <w:p w:rsidR="00266626" w:rsidRDefault="00670F7A" w:rsidP="00266626">
      <w:pPr>
        <w:autoSpaceDE w:val="0"/>
        <w:autoSpaceDN w:val="0"/>
        <w:adjustRightInd w:val="0"/>
        <w:ind w:right="5102"/>
        <w:jc w:val="left"/>
        <w:rPr>
          <w:bCs/>
          <w:szCs w:val="28"/>
        </w:rPr>
      </w:pPr>
      <w:r w:rsidRPr="000261A0">
        <w:rPr>
          <w:bCs/>
          <w:szCs w:val="28"/>
        </w:rPr>
        <w:t xml:space="preserve">«Об утверждении стандарта </w:t>
      </w:r>
    </w:p>
    <w:p w:rsidR="00266626" w:rsidRDefault="00670F7A" w:rsidP="00266626">
      <w:pPr>
        <w:autoSpaceDE w:val="0"/>
        <w:autoSpaceDN w:val="0"/>
        <w:adjustRightInd w:val="0"/>
        <w:ind w:right="5102"/>
        <w:jc w:val="left"/>
        <w:rPr>
          <w:bCs/>
          <w:szCs w:val="28"/>
        </w:rPr>
      </w:pPr>
      <w:r w:rsidRPr="000261A0">
        <w:rPr>
          <w:bCs/>
          <w:szCs w:val="28"/>
        </w:rPr>
        <w:t>качества муниципальн</w:t>
      </w:r>
      <w:r w:rsidR="00A91C13" w:rsidRPr="000261A0">
        <w:rPr>
          <w:bCs/>
          <w:szCs w:val="28"/>
        </w:rPr>
        <w:t>ой</w:t>
      </w:r>
      <w:r w:rsidRPr="000261A0">
        <w:rPr>
          <w:bCs/>
          <w:szCs w:val="28"/>
        </w:rPr>
        <w:t xml:space="preserve"> </w:t>
      </w:r>
    </w:p>
    <w:p w:rsidR="00266626" w:rsidRDefault="00A91C13" w:rsidP="00266626">
      <w:pPr>
        <w:autoSpaceDE w:val="0"/>
        <w:autoSpaceDN w:val="0"/>
        <w:adjustRightInd w:val="0"/>
        <w:ind w:right="5102"/>
        <w:jc w:val="left"/>
        <w:rPr>
          <w:bCs/>
          <w:szCs w:val="28"/>
        </w:rPr>
      </w:pPr>
      <w:r w:rsidRPr="000261A0">
        <w:rPr>
          <w:bCs/>
          <w:szCs w:val="28"/>
        </w:rPr>
        <w:t>работы</w:t>
      </w:r>
      <w:r w:rsidR="00670F7A" w:rsidRPr="000261A0">
        <w:rPr>
          <w:bCs/>
          <w:szCs w:val="28"/>
        </w:rPr>
        <w:t xml:space="preserve"> </w:t>
      </w:r>
      <w:r w:rsidRPr="000261A0">
        <w:rPr>
          <w:bCs/>
          <w:szCs w:val="28"/>
        </w:rPr>
        <w:t xml:space="preserve">«Организация </w:t>
      </w:r>
    </w:p>
    <w:p w:rsidR="001425A9" w:rsidRPr="000261A0" w:rsidRDefault="00A91C13" w:rsidP="00266626">
      <w:pPr>
        <w:autoSpaceDE w:val="0"/>
        <w:autoSpaceDN w:val="0"/>
        <w:adjustRightInd w:val="0"/>
        <w:ind w:right="5102"/>
        <w:jc w:val="left"/>
        <w:rPr>
          <w:bCs/>
          <w:szCs w:val="28"/>
        </w:rPr>
      </w:pPr>
      <w:r w:rsidRPr="000261A0">
        <w:rPr>
          <w:bCs/>
          <w:szCs w:val="28"/>
        </w:rPr>
        <w:t>и проведение официальных спортивных мероприятий»</w:t>
      </w:r>
    </w:p>
    <w:p w:rsidR="006246D1" w:rsidRPr="000261A0" w:rsidRDefault="006246D1" w:rsidP="006246D1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E6199B" w:rsidRPr="000261A0" w:rsidRDefault="00E6199B" w:rsidP="006246D1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266626" w:rsidRDefault="006246D1" w:rsidP="00266626">
      <w:pPr>
        <w:ind w:firstLine="709"/>
        <w:rPr>
          <w:szCs w:val="28"/>
        </w:rPr>
      </w:pPr>
      <w:r w:rsidRPr="000261A0">
        <w:rPr>
          <w:szCs w:val="28"/>
        </w:rPr>
        <w:t xml:space="preserve">В соответствии </w:t>
      </w:r>
      <w:r w:rsidR="00A91C13" w:rsidRPr="000261A0">
        <w:rPr>
          <w:szCs w:val="28"/>
        </w:rPr>
        <w:t xml:space="preserve">с </w:t>
      </w:r>
      <w:hyperlink r:id="rId10" w:history="1">
        <w:r w:rsidRPr="000261A0">
          <w:rPr>
            <w:szCs w:val="28"/>
          </w:rPr>
          <w:t>постановлением</w:t>
        </w:r>
      </w:hyperlink>
      <w:r w:rsidRPr="000261A0">
        <w:rPr>
          <w:szCs w:val="28"/>
        </w:rPr>
        <w:t xml:space="preserve"> Администрации города от 31.05.2012 </w:t>
      </w:r>
      <w:r w:rsidR="009F7AE0" w:rsidRPr="000261A0">
        <w:rPr>
          <w:szCs w:val="28"/>
        </w:rPr>
        <w:br/>
      </w:r>
      <w:r w:rsidR="00A91C13" w:rsidRPr="000261A0">
        <w:rPr>
          <w:szCs w:val="28"/>
        </w:rPr>
        <w:t xml:space="preserve">№ </w:t>
      </w:r>
      <w:r w:rsidRPr="000261A0">
        <w:rPr>
          <w:szCs w:val="28"/>
        </w:rPr>
        <w:t xml:space="preserve">4054 </w:t>
      </w:r>
      <w:r w:rsidR="008D7F83" w:rsidRPr="000261A0">
        <w:rPr>
          <w:szCs w:val="28"/>
        </w:rPr>
        <w:t>«</w:t>
      </w:r>
      <w:r w:rsidRPr="000261A0">
        <w:rPr>
          <w:szCs w:val="28"/>
        </w:rPr>
        <w:t>Об утверждении порядка разработки, утверждения и применения стандартов качества муниципальных услуг (работ)</w:t>
      </w:r>
      <w:r w:rsidR="008D7F83" w:rsidRPr="000261A0">
        <w:rPr>
          <w:szCs w:val="28"/>
        </w:rPr>
        <w:t>»</w:t>
      </w:r>
      <w:r w:rsidRPr="000261A0">
        <w:rPr>
          <w:szCs w:val="28"/>
        </w:rPr>
        <w:t xml:space="preserve">, </w:t>
      </w:r>
      <w:hyperlink r:id="rId11" w:history="1">
        <w:r w:rsidRPr="000261A0">
          <w:rPr>
            <w:szCs w:val="28"/>
          </w:rPr>
          <w:t>распоряжением</w:t>
        </w:r>
      </w:hyperlink>
      <w:r w:rsidRPr="000261A0">
        <w:rPr>
          <w:szCs w:val="28"/>
        </w:rPr>
        <w:t xml:space="preserve"> Администрации города от 30.12.2005 </w:t>
      </w:r>
      <w:r w:rsidR="008D7F83" w:rsidRPr="000261A0">
        <w:rPr>
          <w:szCs w:val="28"/>
        </w:rPr>
        <w:t xml:space="preserve">№ </w:t>
      </w:r>
      <w:r w:rsidRPr="000261A0">
        <w:rPr>
          <w:szCs w:val="28"/>
        </w:rPr>
        <w:t xml:space="preserve">3686 </w:t>
      </w:r>
      <w:r w:rsidR="008D7F83" w:rsidRPr="000261A0">
        <w:rPr>
          <w:szCs w:val="28"/>
        </w:rPr>
        <w:t>«</w:t>
      </w:r>
      <w:r w:rsidRPr="000261A0">
        <w:rPr>
          <w:szCs w:val="28"/>
        </w:rPr>
        <w:t>Об утверждении Регламента Администрации города</w:t>
      </w:r>
      <w:r w:rsidR="008D7F83" w:rsidRPr="00266626">
        <w:rPr>
          <w:color w:val="000000" w:themeColor="text1"/>
          <w:szCs w:val="28"/>
        </w:rPr>
        <w:t>»</w:t>
      </w:r>
      <w:bookmarkStart w:id="5" w:name="sub_1"/>
      <w:r w:rsidR="000261A0" w:rsidRPr="00266626">
        <w:rPr>
          <w:szCs w:val="28"/>
        </w:rPr>
        <w:t>:</w:t>
      </w:r>
      <w:r w:rsidR="00911565" w:rsidRPr="000261A0">
        <w:rPr>
          <w:szCs w:val="28"/>
        </w:rPr>
        <w:t xml:space="preserve"> </w:t>
      </w:r>
    </w:p>
    <w:p w:rsidR="005C75E5" w:rsidRPr="000261A0" w:rsidRDefault="002958FB" w:rsidP="00266626">
      <w:pPr>
        <w:ind w:firstLine="709"/>
        <w:rPr>
          <w:szCs w:val="28"/>
        </w:rPr>
      </w:pPr>
      <w:r w:rsidRPr="000261A0">
        <w:rPr>
          <w:szCs w:val="28"/>
        </w:rPr>
        <w:t xml:space="preserve">1. </w:t>
      </w:r>
      <w:r w:rsidR="00B81930" w:rsidRPr="000261A0">
        <w:rPr>
          <w:szCs w:val="28"/>
        </w:rPr>
        <w:t xml:space="preserve">Внести в </w:t>
      </w:r>
      <w:r w:rsidRPr="000261A0">
        <w:rPr>
          <w:szCs w:val="28"/>
        </w:rPr>
        <w:t>постановлени</w:t>
      </w:r>
      <w:r w:rsidR="00B81930" w:rsidRPr="000261A0">
        <w:rPr>
          <w:szCs w:val="28"/>
        </w:rPr>
        <w:t>е</w:t>
      </w:r>
      <w:r w:rsidRPr="000261A0">
        <w:rPr>
          <w:szCs w:val="28"/>
        </w:rPr>
        <w:t xml:space="preserve"> </w:t>
      </w:r>
      <w:r w:rsidRPr="000261A0">
        <w:rPr>
          <w:bCs/>
          <w:szCs w:val="28"/>
        </w:rPr>
        <w:t xml:space="preserve">Администрации города </w:t>
      </w:r>
      <w:bookmarkStart w:id="6" w:name="sub_2"/>
      <w:bookmarkEnd w:id="5"/>
      <w:r w:rsidR="00670F7A" w:rsidRPr="000261A0">
        <w:rPr>
          <w:bCs/>
          <w:szCs w:val="28"/>
        </w:rPr>
        <w:t xml:space="preserve">от </w:t>
      </w:r>
      <w:r w:rsidR="00A91C13" w:rsidRPr="000261A0">
        <w:rPr>
          <w:bCs/>
          <w:szCs w:val="28"/>
        </w:rPr>
        <w:t xml:space="preserve">18.03.2021 № 1966 </w:t>
      </w:r>
      <w:r w:rsidR="00E6199B" w:rsidRPr="000261A0">
        <w:rPr>
          <w:bCs/>
          <w:szCs w:val="28"/>
        </w:rPr>
        <w:br/>
      </w:r>
      <w:r w:rsidR="00A91C13" w:rsidRPr="000261A0">
        <w:rPr>
          <w:bCs/>
          <w:szCs w:val="28"/>
        </w:rPr>
        <w:t>«Об утверждении стандарта качества мун</w:t>
      </w:r>
      <w:r w:rsidR="00E6199B" w:rsidRPr="000261A0">
        <w:rPr>
          <w:bCs/>
          <w:szCs w:val="28"/>
        </w:rPr>
        <w:t xml:space="preserve">иципальной работы «Организация </w:t>
      </w:r>
      <w:r w:rsidR="00E6199B" w:rsidRPr="000261A0">
        <w:rPr>
          <w:bCs/>
          <w:szCs w:val="28"/>
        </w:rPr>
        <w:br/>
      </w:r>
      <w:r w:rsidR="00A91C13" w:rsidRPr="000261A0">
        <w:rPr>
          <w:bCs/>
          <w:szCs w:val="28"/>
        </w:rPr>
        <w:t xml:space="preserve">и проведение официальных спортивных мероприятий» (с изменениями </w:t>
      </w:r>
      <w:r w:rsidR="005C75E5" w:rsidRPr="000261A0">
        <w:rPr>
          <w:bCs/>
          <w:szCs w:val="28"/>
        </w:rPr>
        <w:br/>
      </w:r>
      <w:r w:rsidR="00A91C13" w:rsidRPr="000261A0">
        <w:rPr>
          <w:bCs/>
          <w:szCs w:val="28"/>
        </w:rPr>
        <w:t xml:space="preserve">от 02.09.2021 № 7902, 29.07.2022 № </w:t>
      </w:r>
      <w:r w:rsidR="00D738E5" w:rsidRPr="000261A0">
        <w:rPr>
          <w:bCs/>
          <w:szCs w:val="28"/>
        </w:rPr>
        <w:t xml:space="preserve">6222, 19.06.2024 № 3144, 10.04.2025 № 1682, 09.09.2025 № 5540) </w:t>
      </w:r>
      <w:r w:rsidR="00911565" w:rsidRPr="000261A0">
        <w:rPr>
          <w:bCs/>
          <w:szCs w:val="28"/>
        </w:rPr>
        <w:t xml:space="preserve">следующие </w:t>
      </w:r>
      <w:r w:rsidRPr="000261A0">
        <w:rPr>
          <w:szCs w:val="28"/>
        </w:rPr>
        <w:t>и</w:t>
      </w:r>
      <w:r w:rsidR="00911565" w:rsidRPr="000261A0">
        <w:rPr>
          <w:szCs w:val="28"/>
        </w:rPr>
        <w:t>зменения:</w:t>
      </w:r>
    </w:p>
    <w:p w:rsidR="005C75E5" w:rsidRPr="000261A0" w:rsidRDefault="005C75E5" w:rsidP="00266626">
      <w:pPr>
        <w:ind w:firstLine="709"/>
        <w:rPr>
          <w:rFonts w:eastAsia="Calibri"/>
          <w:szCs w:val="28"/>
        </w:rPr>
      </w:pPr>
      <w:r w:rsidRPr="000261A0">
        <w:rPr>
          <w:rFonts w:eastAsia="Calibri"/>
          <w:szCs w:val="28"/>
        </w:rPr>
        <w:t>в приложении к постановлению:</w:t>
      </w:r>
    </w:p>
    <w:p w:rsidR="00563BF2" w:rsidRPr="000261A0" w:rsidRDefault="005C75E5" w:rsidP="00266626">
      <w:pPr>
        <w:ind w:firstLine="709"/>
        <w:rPr>
          <w:szCs w:val="28"/>
        </w:rPr>
      </w:pPr>
      <w:r w:rsidRPr="000261A0">
        <w:rPr>
          <w:szCs w:val="28"/>
        </w:rPr>
        <w:t xml:space="preserve">1.1. </w:t>
      </w:r>
      <w:r w:rsidR="00563BF2" w:rsidRPr="000261A0">
        <w:rPr>
          <w:szCs w:val="28"/>
        </w:rPr>
        <w:t>Пункт 15 раздела II изложить в следующей редакции:</w:t>
      </w:r>
    </w:p>
    <w:p w:rsidR="00563BF2" w:rsidRPr="000261A0" w:rsidRDefault="00563BF2" w:rsidP="00266626">
      <w:pPr>
        <w:ind w:firstLine="709"/>
        <w:rPr>
          <w:szCs w:val="28"/>
        </w:rPr>
      </w:pPr>
      <w:r w:rsidRPr="000261A0">
        <w:rPr>
          <w:szCs w:val="28"/>
        </w:rPr>
        <w:t xml:space="preserve">«15. Приказ Министерства здравоохранения Российской Федерации </w:t>
      </w:r>
      <w:r w:rsidRPr="000261A0">
        <w:rPr>
          <w:szCs w:val="28"/>
        </w:rPr>
        <w:br/>
        <w:t xml:space="preserve">от 19.05.2026 № 484н «Об утверждении порядка организации оказания медицинской помощи лицам, занимающимся физической культурой и спортом </w:t>
      </w:r>
      <w:r w:rsidRPr="000261A0">
        <w:rPr>
          <w:szCs w:val="28"/>
        </w:rPr>
        <w:br/>
        <w:t xml:space="preserve">(в том числе при подготовке и проведении физкультурных мероприятий </w:t>
      </w:r>
      <w:r w:rsidRPr="000261A0">
        <w:rPr>
          <w:szCs w:val="28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Pr="000261A0">
        <w:rPr>
          <w:szCs w:val="28"/>
        </w:rPr>
        <w:br/>
      </w:r>
      <w:r w:rsidRPr="000261A0">
        <w:rPr>
          <w:spacing w:val="-2"/>
          <w:szCs w:val="28"/>
        </w:rPr>
        <w:t>и спортом в организациях и (или) выполнить нормативы испытаний (тестов) Всероссийского физкультурно-спортивного комплекса «Готов к труду и</w:t>
      </w:r>
      <w:r w:rsidRPr="000261A0">
        <w:rPr>
          <w:szCs w:val="28"/>
        </w:rPr>
        <w:t xml:space="preserve"> обороне» (ГТО)» и форм медицинских заключений о допуске к участию в физкультурных и спортивных </w:t>
      </w:r>
      <w:r w:rsidRPr="00266626">
        <w:rPr>
          <w:szCs w:val="28"/>
        </w:rPr>
        <w:t>мероприятиях»».</w:t>
      </w:r>
    </w:p>
    <w:p w:rsidR="00563BF2" w:rsidRPr="000261A0" w:rsidRDefault="005C75E5" w:rsidP="00266626">
      <w:pPr>
        <w:ind w:firstLine="709"/>
        <w:rPr>
          <w:szCs w:val="28"/>
        </w:rPr>
      </w:pPr>
      <w:r w:rsidRPr="000261A0">
        <w:rPr>
          <w:szCs w:val="28"/>
        </w:rPr>
        <w:lastRenderedPageBreak/>
        <w:t xml:space="preserve">1.2. </w:t>
      </w:r>
      <w:r w:rsidR="00563BF2" w:rsidRPr="000261A0">
        <w:rPr>
          <w:szCs w:val="28"/>
        </w:rPr>
        <w:t xml:space="preserve">Пункт 18 раздела II изложить в следующей редакции: </w:t>
      </w:r>
    </w:p>
    <w:p w:rsidR="005C75E5" w:rsidRPr="00266626" w:rsidRDefault="00563BF2" w:rsidP="00266626">
      <w:pPr>
        <w:ind w:firstLine="709"/>
        <w:rPr>
          <w:szCs w:val="28"/>
        </w:rPr>
      </w:pPr>
      <w:r w:rsidRPr="000261A0">
        <w:rPr>
          <w:szCs w:val="28"/>
        </w:rPr>
        <w:t xml:space="preserve">«18. Постановление Главного государственного санитарного врача Российской Федерации от 02.06.2026 № 20 «Об утверждении санитарных правил СП 2.1.4284-26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</w:t>
      </w:r>
      <w:r w:rsidRPr="00266626">
        <w:rPr>
          <w:szCs w:val="28"/>
        </w:rPr>
        <w:t>субъектов, осуществляющих продажу товаров, выполнение работ или оказание услуг»».</w:t>
      </w:r>
    </w:p>
    <w:p w:rsidR="005C75E5" w:rsidRPr="00266626" w:rsidRDefault="000261A0" w:rsidP="00266626">
      <w:pPr>
        <w:ind w:firstLine="709"/>
        <w:rPr>
          <w:szCs w:val="28"/>
        </w:rPr>
      </w:pPr>
      <w:r w:rsidRPr="00266626">
        <w:rPr>
          <w:szCs w:val="28"/>
        </w:rPr>
        <w:t>1.3. Раздел</w:t>
      </w:r>
      <w:r w:rsidR="005C75E5" w:rsidRPr="00266626">
        <w:rPr>
          <w:szCs w:val="28"/>
        </w:rPr>
        <w:t xml:space="preserve"> II дополнить пунктом 26 следующего содержания:</w:t>
      </w:r>
    </w:p>
    <w:p w:rsidR="005C75E5" w:rsidRPr="000261A0" w:rsidRDefault="00563BF2" w:rsidP="00266626">
      <w:pPr>
        <w:ind w:firstLine="709"/>
        <w:rPr>
          <w:rFonts w:eastAsia="Calibri"/>
          <w:szCs w:val="28"/>
        </w:rPr>
      </w:pPr>
      <w:r w:rsidRPr="00266626">
        <w:rPr>
          <w:rFonts w:eastAsia="Calibri"/>
          <w:szCs w:val="28"/>
        </w:rPr>
        <w:t>«26</w:t>
      </w:r>
      <w:r w:rsidR="005C75E5" w:rsidRPr="00266626">
        <w:rPr>
          <w:rFonts w:eastAsia="Calibri"/>
          <w:szCs w:val="28"/>
        </w:rPr>
        <w:t xml:space="preserve">. </w:t>
      </w:r>
      <w:r w:rsidR="005C75E5" w:rsidRPr="00266626">
        <w:rPr>
          <w:szCs w:val="28"/>
          <w:shd w:val="clear" w:color="auto" w:fill="FFFFFF"/>
        </w:rPr>
        <w:t xml:space="preserve">Приказ </w:t>
      </w:r>
      <w:r w:rsidR="005C75E5" w:rsidRPr="00266626">
        <w:rPr>
          <w:rStyle w:val="af2"/>
          <w:i w:val="0"/>
          <w:iCs w:val="0"/>
          <w:szCs w:val="28"/>
          <w:shd w:val="clear" w:color="auto" w:fill="FFFFFF"/>
        </w:rPr>
        <w:t>Министерства спорта</w:t>
      </w:r>
      <w:r w:rsidR="005C75E5" w:rsidRPr="000261A0">
        <w:rPr>
          <w:rStyle w:val="af2"/>
          <w:i w:val="0"/>
          <w:iCs w:val="0"/>
          <w:szCs w:val="28"/>
          <w:shd w:val="clear" w:color="auto" w:fill="FFFFFF"/>
        </w:rPr>
        <w:t xml:space="preserve"> </w:t>
      </w:r>
      <w:r w:rsidR="005C75E5" w:rsidRPr="000261A0">
        <w:rPr>
          <w:szCs w:val="28"/>
          <w:shd w:val="clear" w:color="auto" w:fill="FFFFFF"/>
        </w:rPr>
        <w:t xml:space="preserve">Российской Федерации, </w:t>
      </w:r>
      <w:r w:rsidR="005C75E5" w:rsidRPr="000261A0">
        <w:rPr>
          <w:rStyle w:val="af2"/>
          <w:i w:val="0"/>
          <w:iCs w:val="0"/>
          <w:szCs w:val="28"/>
          <w:shd w:val="clear" w:color="auto" w:fill="FFFFFF"/>
        </w:rPr>
        <w:t xml:space="preserve">Министерства труда </w:t>
      </w:r>
      <w:r w:rsidR="005C75E5" w:rsidRPr="000261A0">
        <w:rPr>
          <w:szCs w:val="28"/>
          <w:shd w:val="clear" w:color="auto" w:fill="FFFFFF"/>
        </w:rPr>
        <w:t xml:space="preserve">и социальной защиты Российской Федерации и </w:t>
      </w:r>
      <w:r w:rsidR="005C75E5" w:rsidRPr="000261A0">
        <w:rPr>
          <w:rStyle w:val="af2"/>
          <w:i w:val="0"/>
          <w:iCs w:val="0"/>
          <w:szCs w:val="28"/>
          <w:shd w:val="clear" w:color="auto" w:fill="FFFFFF"/>
        </w:rPr>
        <w:t xml:space="preserve">Министерства </w:t>
      </w:r>
      <w:proofErr w:type="spellStart"/>
      <w:r w:rsidR="005C75E5" w:rsidRPr="000261A0">
        <w:rPr>
          <w:rStyle w:val="af2"/>
          <w:i w:val="0"/>
          <w:iCs w:val="0"/>
          <w:szCs w:val="28"/>
          <w:shd w:val="clear" w:color="auto" w:fill="FFFFFF"/>
        </w:rPr>
        <w:t>промыш</w:t>
      </w:r>
      <w:r w:rsidR="000261A0" w:rsidRPr="000261A0">
        <w:rPr>
          <w:rStyle w:val="af2"/>
          <w:i w:val="0"/>
          <w:iCs w:val="0"/>
          <w:szCs w:val="28"/>
          <w:shd w:val="clear" w:color="auto" w:fill="FFFFFF"/>
        </w:rPr>
        <w:t>-</w:t>
      </w:r>
      <w:r w:rsidR="005C75E5" w:rsidRPr="000261A0">
        <w:rPr>
          <w:rStyle w:val="af2"/>
          <w:i w:val="0"/>
          <w:iCs w:val="0"/>
          <w:szCs w:val="28"/>
          <w:shd w:val="clear" w:color="auto" w:fill="FFFFFF"/>
        </w:rPr>
        <w:t>ленности</w:t>
      </w:r>
      <w:proofErr w:type="spellEnd"/>
      <w:r w:rsidR="005C75E5" w:rsidRPr="000261A0">
        <w:rPr>
          <w:rStyle w:val="af2"/>
          <w:i w:val="0"/>
          <w:iCs w:val="0"/>
          <w:szCs w:val="28"/>
          <w:shd w:val="clear" w:color="auto" w:fill="FFFFFF"/>
        </w:rPr>
        <w:t xml:space="preserve"> </w:t>
      </w:r>
      <w:r w:rsidR="005C75E5" w:rsidRPr="000261A0">
        <w:rPr>
          <w:szCs w:val="28"/>
          <w:shd w:val="clear" w:color="auto" w:fill="FFFFFF"/>
        </w:rPr>
        <w:t xml:space="preserve">и </w:t>
      </w:r>
      <w:r w:rsidR="005C75E5" w:rsidRPr="000261A0">
        <w:rPr>
          <w:rStyle w:val="af2"/>
          <w:i w:val="0"/>
          <w:iCs w:val="0"/>
          <w:szCs w:val="28"/>
          <w:shd w:val="clear" w:color="auto" w:fill="FFFFFF"/>
        </w:rPr>
        <w:t xml:space="preserve">торговли </w:t>
      </w:r>
      <w:r w:rsidR="005C75E5" w:rsidRPr="000261A0">
        <w:rPr>
          <w:szCs w:val="28"/>
          <w:shd w:val="clear" w:color="auto" w:fill="FFFFFF"/>
        </w:rPr>
        <w:t xml:space="preserve">Российской Федерации от 08.11.2023 № </w:t>
      </w:r>
      <w:r w:rsidR="005C75E5" w:rsidRPr="000261A0">
        <w:rPr>
          <w:rStyle w:val="af2"/>
          <w:i w:val="0"/>
          <w:iCs w:val="0"/>
          <w:szCs w:val="28"/>
          <w:shd w:val="clear" w:color="auto" w:fill="FFFFFF"/>
        </w:rPr>
        <w:t>787</w:t>
      </w:r>
      <w:r w:rsidR="005C75E5" w:rsidRPr="000261A0">
        <w:rPr>
          <w:szCs w:val="28"/>
          <w:shd w:val="clear" w:color="auto" w:fill="FFFFFF"/>
        </w:rPr>
        <w:t>/</w:t>
      </w:r>
      <w:r w:rsidR="005C75E5" w:rsidRPr="000261A0">
        <w:rPr>
          <w:rStyle w:val="af2"/>
          <w:i w:val="0"/>
          <w:iCs w:val="0"/>
          <w:szCs w:val="28"/>
          <w:shd w:val="clear" w:color="auto" w:fill="FFFFFF"/>
        </w:rPr>
        <w:t>791</w:t>
      </w:r>
      <w:r w:rsidR="005C75E5" w:rsidRPr="000261A0">
        <w:rPr>
          <w:szCs w:val="28"/>
          <w:shd w:val="clear" w:color="auto" w:fill="FFFFFF"/>
        </w:rPr>
        <w:t>/</w:t>
      </w:r>
      <w:r w:rsidR="005C75E5" w:rsidRPr="000261A0">
        <w:rPr>
          <w:rStyle w:val="af2"/>
          <w:i w:val="0"/>
          <w:iCs w:val="0"/>
          <w:szCs w:val="28"/>
          <w:shd w:val="clear" w:color="auto" w:fill="FFFFFF"/>
        </w:rPr>
        <w:t xml:space="preserve">4260 </w:t>
      </w:r>
      <w:r w:rsidR="000261A0">
        <w:rPr>
          <w:rStyle w:val="af2"/>
          <w:i w:val="0"/>
          <w:iCs w:val="0"/>
          <w:szCs w:val="28"/>
          <w:shd w:val="clear" w:color="auto" w:fill="FFFFFF"/>
        </w:rPr>
        <w:br/>
      </w:r>
      <w:r w:rsidR="005C75E5" w:rsidRPr="000261A0">
        <w:rPr>
          <w:szCs w:val="28"/>
          <w:shd w:val="clear" w:color="auto" w:fill="FFFFFF"/>
        </w:rPr>
        <w:t>«Об утверждении Методических рекомендаций «Обеспечение соблюдения требований доступности при предоставлении услуг инвалидам и другим маломобильным группам населения»</w:t>
      </w:r>
      <w:r w:rsidR="005C75E5" w:rsidRPr="000261A0">
        <w:rPr>
          <w:rFonts w:eastAsia="Calibri"/>
          <w:szCs w:val="28"/>
        </w:rPr>
        <w:t>».</w:t>
      </w:r>
    </w:p>
    <w:p w:rsidR="00EA3480" w:rsidRPr="000261A0" w:rsidRDefault="00EA3480" w:rsidP="00266626">
      <w:pPr>
        <w:ind w:firstLine="709"/>
        <w:rPr>
          <w:rFonts w:eastAsia="Calibri"/>
          <w:szCs w:val="28"/>
        </w:rPr>
      </w:pPr>
      <w:r w:rsidRPr="000261A0">
        <w:rPr>
          <w:rFonts w:eastAsia="Calibri"/>
          <w:bCs/>
          <w:szCs w:val="28"/>
        </w:rPr>
        <w:t>1.4</w:t>
      </w:r>
      <w:r w:rsidR="00D64D8E" w:rsidRPr="00266626">
        <w:rPr>
          <w:rFonts w:eastAsia="Calibri"/>
          <w:bCs/>
          <w:szCs w:val="28"/>
        </w:rPr>
        <w:t xml:space="preserve">. В </w:t>
      </w:r>
      <w:r w:rsidR="00D64D8E" w:rsidRPr="00436957">
        <w:rPr>
          <w:rFonts w:eastAsia="Calibri"/>
          <w:bCs/>
          <w:szCs w:val="28"/>
        </w:rPr>
        <w:t>абзаце третьем</w:t>
      </w:r>
      <w:r w:rsidRPr="00436957">
        <w:rPr>
          <w:rFonts w:eastAsia="Calibri"/>
          <w:bCs/>
          <w:szCs w:val="28"/>
        </w:rPr>
        <w:t xml:space="preserve"> подпункта </w:t>
      </w:r>
      <w:r w:rsidRPr="00266626">
        <w:rPr>
          <w:rFonts w:eastAsia="Calibri"/>
          <w:bCs/>
          <w:szCs w:val="28"/>
        </w:rPr>
        <w:t>2.3.2 пункта 2</w:t>
      </w:r>
      <w:r w:rsidR="000261A0" w:rsidRPr="00266626">
        <w:rPr>
          <w:rFonts w:eastAsia="Calibri"/>
          <w:bCs/>
          <w:szCs w:val="28"/>
        </w:rPr>
        <w:t>.3</w:t>
      </w:r>
      <w:r w:rsidRPr="00266626">
        <w:rPr>
          <w:rFonts w:eastAsia="Calibri"/>
          <w:bCs/>
          <w:szCs w:val="28"/>
        </w:rPr>
        <w:t xml:space="preserve"> раздела </w:t>
      </w:r>
      <w:r w:rsidRPr="00266626">
        <w:rPr>
          <w:rFonts w:eastAsia="Calibri"/>
          <w:bCs/>
          <w:szCs w:val="28"/>
          <w:lang w:val="en-US"/>
        </w:rPr>
        <w:t>III</w:t>
      </w:r>
      <w:r w:rsidRPr="00266626">
        <w:rPr>
          <w:rFonts w:eastAsia="Calibri"/>
          <w:bCs/>
          <w:szCs w:val="28"/>
        </w:rPr>
        <w:t xml:space="preserve"> слова «правил пожарной безопасности» заменить словами «правил противопожарного режима в Российской Федерации».</w:t>
      </w:r>
      <w:r w:rsidRPr="000261A0">
        <w:rPr>
          <w:rFonts w:eastAsia="Calibri"/>
          <w:bCs/>
          <w:szCs w:val="28"/>
        </w:rPr>
        <w:t xml:space="preserve"> </w:t>
      </w:r>
    </w:p>
    <w:p w:rsidR="005C75E5" w:rsidRPr="000261A0" w:rsidRDefault="003C0EA2" w:rsidP="00266626">
      <w:pPr>
        <w:tabs>
          <w:tab w:val="left" w:pos="2895"/>
        </w:tabs>
        <w:ind w:firstLine="709"/>
        <w:rPr>
          <w:szCs w:val="28"/>
        </w:rPr>
      </w:pPr>
      <w:r w:rsidRPr="000261A0">
        <w:rPr>
          <w:szCs w:val="28"/>
        </w:rPr>
        <w:t>1.</w:t>
      </w:r>
      <w:r w:rsidR="00EA3480" w:rsidRPr="000261A0">
        <w:rPr>
          <w:szCs w:val="28"/>
        </w:rPr>
        <w:t>5</w:t>
      </w:r>
      <w:r w:rsidRPr="000261A0">
        <w:rPr>
          <w:szCs w:val="28"/>
        </w:rPr>
        <w:t>. Приложение к стандарту</w:t>
      </w:r>
      <w:r w:rsidRPr="000261A0">
        <w:rPr>
          <w:bCs/>
          <w:szCs w:val="28"/>
        </w:rPr>
        <w:t xml:space="preserve"> качества муниципальной работы «Организация и проведение официальных спортивных мероприятий»</w:t>
      </w:r>
      <w:r w:rsidRPr="000261A0">
        <w:rPr>
          <w:szCs w:val="28"/>
        </w:rPr>
        <w:t xml:space="preserve"> </w:t>
      </w:r>
      <w:r w:rsidR="00563BF2" w:rsidRPr="000261A0">
        <w:rPr>
          <w:szCs w:val="28"/>
        </w:rPr>
        <w:t xml:space="preserve">изложить </w:t>
      </w:r>
      <w:r w:rsidRPr="000261A0">
        <w:rPr>
          <w:szCs w:val="28"/>
        </w:rPr>
        <w:t xml:space="preserve">в новой редакции согласно </w:t>
      </w:r>
      <w:proofErr w:type="gramStart"/>
      <w:r w:rsidR="00563BF2" w:rsidRPr="000261A0">
        <w:rPr>
          <w:szCs w:val="28"/>
        </w:rPr>
        <w:t>приложению</w:t>
      </w:r>
      <w:proofErr w:type="gramEnd"/>
      <w:r w:rsidRPr="000261A0">
        <w:rPr>
          <w:szCs w:val="28"/>
        </w:rPr>
        <w:t xml:space="preserve"> к настоящему постановлению.</w:t>
      </w:r>
    </w:p>
    <w:p w:rsidR="00E6199B" w:rsidRPr="000261A0" w:rsidRDefault="006246D1" w:rsidP="00266626">
      <w:pPr>
        <w:ind w:firstLine="709"/>
        <w:rPr>
          <w:szCs w:val="28"/>
        </w:rPr>
      </w:pPr>
      <w:r w:rsidRPr="000261A0">
        <w:rPr>
          <w:szCs w:val="28"/>
        </w:rPr>
        <w:t xml:space="preserve">2. </w:t>
      </w:r>
      <w:r w:rsidR="00B846DA" w:rsidRPr="000261A0">
        <w:rPr>
          <w:szCs w:val="28"/>
        </w:rPr>
        <w:t>Комитету информационной политики обнародовать (разместить) настоящее постановление на официально</w:t>
      </w:r>
      <w:r w:rsidR="00E6199B" w:rsidRPr="000261A0">
        <w:rPr>
          <w:szCs w:val="28"/>
        </w:rPr>
        <w:t>м портале Администрации города: www.admsurgut.ru</w:t>
      </w:r>
      <w:r w:rsidRPr="000261A0">
        <w:rPr>
          <w:szCs w:val="28"/>
        </w:rPr>
        <w:t>.</w:t>
      </w:r>
      <w:bookmarkStart w:id="7" w:name="sub_3"/>
      <w:bookmarkEnd w:id="6"/>
    </w:p>
    <w:p w:rsidR="006246D1" w:rsidRPr="000261A0" w:rsidRDefault="006246D1" w:rsidP="00266626">
      <w:pPr>
        <w:ind w:firstLine="709"/>
        <w:rPr>
          <w:szCs w:val="28"/>
        </w:rPr>
      </w:pPr>
      <w:r w:rsidRPr="000261A0">
        <w:rPr>
          <w:szCs w:val="28"/>
        </w:rPr>
        <w:t xml:space="preserve">3. </w:t>
      </w:r>
      <w:bookmarkEnd w:id="7"/>
      <w:r w:rsidR="00B846DA" w:rsidRPr="000261A0">
        <w:rPr>
          <w:szCs w:val="28"/>
        </w:rPr>
        <w:t>Муниципальному казенному учре</w:t>
      </w:r>
      <w:r w:rsidR="00E6199B" w:rsidRPr="000261A0">
        <w:rPr>
          <w:szCs w:val="28"/>
        </w:rPr>
        <w:t xml:space="preserve">ждению «Наш город» опубликовать </w:t>
      </w:r>
      <w:r w:rsidR="00B846DA" w:rsidRPr="000261A0">
        <w:rPr>
          <w:szCs w:val="28"/>
        </w:rPr>
        <w:t>(разместить) настоящее постановление в сетевом издании «Официальные документы города Сургута»: DOCSURGUT.RU</w:t>
      </w:r>
      <w:r w:rsidRPr="000261A0">
        <w:rPr>
          <w:szCs w:val="28"/>
        </w:rPr>
        <w:t>.</w:t>
      </w:r>
    </w:p>
    <w:p w:rsidR="006246D1" w:rsidRPr="000261A0" w:rsidRDefault="006246D1" w:rsidP="00266626">
      <w:pPr>
        <w:autoSpaceDE w:val="0"/>
        <w:autoSpaceDN w:val="0"/>
        <w:adjustRightInd w:val="0"/>
        <w:ind w:firstLine="709"/>
        <w:rPr>
          <w:szCs w:val="28"/>
        </w:rPr>
      </w:pPr>
      <w:bookmarkStart w:id="8" w:name="sub_4"/>
      <w:r w:rsidRPr="000261A0">
        <w:rPr>
          <w:szCs w:val="28"/>
        </w:rPr>
        <w:t xml:space="preserve">4. </w:t>
      </w:r>
      <w:r w:rsidR="00B846DA" w:rsidRPr="000261A0">
        <w:rPr>
          <w:szCs w:val="28"/>
        </w:rPr>
        <w:t>Настоящее постановление вступает в силу после его официального опубликования</w:t>
      </w:r>
      <w:r w:rsidR="003C0EA2" w:rsidRPr="000261A0">
        <w:rPr>
          <w:szCs w:val="28"/>
        </w:rPr>
        <w:t xml:space="preserve"> с особенностями, установленными пунктом 5 настоящего постановления.</w:t>
      </w:r>
    </w:p>
    <w:p w:rsidR="003C0EA2" w:rsidRPr="000261A0" w:rsidRDefault="003C0EA2" w:rsidP="00266626">
      <w:pPr>
        <w:autoSpaceDE w:val="0"/>
        <w:autoSpaceDN w:val="0"/>
        <w:adjustRightInd w:val="0"/>
        <w:ind w:firstLine="709"/>
        <w:rPr>
          <w:szCs w:val="28"/>
        </w:rPr>
      </w:pPr>
      <w:r w:rsidRPr="000261A0">
        <w:rPr>
          <w:szCs w:val="28"/>
        </w:rPr>
        <w:t>5. Действие подпунктов 1.1, 1.2 пункта 1 настоящего постановления распространяется на правоотношения, возникшие с 01.09.2026.</w:t>
      </w:r>
    </w:p>
    <w:bookmarkEnd w:id="8"/>
    <w:p w:rsidR="006246D1" w:rsidRPr="000261A0" w:rsidRDefault="003C0EA2" w:rsidP="00266626">
      <w:pPr>
        <w:autoSpaceDE w:val="0"/>
        <w:autoSpaceDN w:val="0"/>
        <w:adjustRightInd w:val="0"/>
        <w:ind w:firstLine="709"/>
        <w:rPr>
          <w:szCs w:val="28"/>
        </w:rPr>
      </w:pPr>
      <w:r w:rsidRPr="000261A0">
        <w:rPr>
          <w:szCs w:val="28"/>
        </w:rPr>
        <w:t>6</w:t>
      </w:r>
      <w:r w:rsidR="006246D1" w:rsidRPr="000261A0">
        <w:rPr>
          <w:szCs w:val="28"/>
        </w:rPr>
        <w:t>. Контроль за выполнением постановления возложить на заместителя Главы города, курирующего социальную сферу</w:t>
      </w:r>
      <w:r w:rsidR="00B846DA" w:rsidRPr="000261A0">
        <w:rPr>
          <w:szCs w:val="28"/>
        </w:rPr>
        <w:t>.</w:t>
      </w:r>
    </w:p>
    <w:p w:rsidR="00E6199B" w:rsidRPr="000261A0" w:rsidRDefault="00E6199B" w:rsidP="00266626">
      <w:pPr>
        <w:autoSpaceDE w:val="0"/>
        <w:autoSpaceDN w:val="0"/>
        <w:adjustRightInd w:val="0"/>
        <w:ind w:firstLine="709"/>
        <w:rPr>
          <w:bCs/>
          <w:szCs w:val="28"/>
        </w:rPr>
      </w:pPr>
    </w:p>
    <w:p w:rsidR="00E6199B" w:rsidRPr="000261A0" w:rsidRDefault="00E6199B" w:rsidP="00266626">
      <w:pPr>
        <w:autoSpaceDE w:val="0"/>
        <w:autoSpaceDN w:val="0"/>
        <w:adjustRightInd w:val="0"/>
        <w:ind w:firstLine="709"/>
        <w:rPr>
          <w:bCs/>
          <w:szCs w:val="28"/>
        </w:rPr>
      </w:pPr>
    </w:p>
    <w:p w:rsidR="003C0EA2" w:rsidRPr="000261A0" w:rsidRDefault="003C0EA2" w:rsidP="00757C28">
      <w:pPr>
        <w:autoSpaceDE w:val="0"/>
        <w:autoSpaceDN w:val="0"/>
        <w:adjustRightInd w:val="0"/>
        <w:ind w:right="-1"/>
        <w:rPr>
          <w:bCs/>
          <w:szCs w:val="28"/>
        </w:rPr>
      </w:pPr>
    </w:p>
    <w:p w:rsidR="00CE3524" w:rsidRPr="00E6199B" w:rsidRDefault="00B846DA" w:rsidP="00757C28">
      <w:pPr>
        <w:autoSpaceDE w:val="0"/>
        <w:autoSpaceDN w:val="0"/>
        <w:adjustRightInd w:val="0"/>
        <w:ind w:right="-1"/>
        <w:rPr>
          <w:bCs/>
          <w:color w:val="26282F"/>
          <w:sz w:val="26"/>
          <w:szCs w:val="26"/>
        </w:rPr>
        <w:sectPr w:rsidR="00CE3524" w:rsidRPr="00E6199B" w:rsidSect="00266626">
          <w:headerReference w:type="default" r:id="rId12"/>
          <w:headerReference w:type="first" r:id="rId13"/>
          <w:pgSz w:w="11906" w:h="16798" w:code="9"/>
          <w:pgMar w:top="1134" w:right="567" w:bottom="1134" w:left="1701" w:header="720" w:footer="720" w:gutter="0"/>
          <w:cols w:space="708"/>
          <w:titlePg/>
          <w:docGrid w:linePitch="381"/>
        </w:sectPr>
      </w:pPr>
      <w:r w:rsidRPr="000261A0">
        <w:rPr>
          <w:bCs/>
          <w:szCs w:val="28"/>
        </w:rPr>
        <w:t xml:space="preserve">Глава города                                                </w:t>
      </w:r>
      <w:r w:rsidR="00266626">
        <w:rPr>
          <w:bCs/>
          <w:szCs w:val="28"/>
        </w:rPr>
        <w:t xml:space="preserve"> </w:t>
      </w:r>
      <w:r w:rsidRPr="000261A0">
        <w:rPr>
          <w:bCs/>
          <w:szCs w:val="28"/>
        </w:rPr>
        <w:t xml:space="preserve">                            </w:t>
      </w:r>
      <w:r w:rsidR="00266626">
        <w:rPr>
          <w:bCs/>
          <w:szCs w:val="28"/>
        </w:rPr>
        <w:t xml:space="preserve">      </w:t>
      </w:r>
      <w:r w:rsidRPr="000261A0">
        <w:rPr>
          <w:bCs/>
          <w:szCs w:val="28"/>
        </w:rPr>
        <w:t xml:space="preserve">               М.Н. </w:t>
      </w:r>
      <w:proofErr w:type="spellStart"/>
      <w:r w:rsidRPr="000261A0">
        <w:rPr>
          <w:bCs/>
          <w:szCs w:val="28"/>
        </w:rPr>
        <w:t>Слепов</w:t>
      </w:r>
      <w:bookmarkStart w:id="9" w:name="sub_1011"/>
      <w:proofErr w:type="spellEnd"/>
    </w:p>
    <w:p w:rsidR="000261A0" w:rsidRDefault="00CE3524" w:rsidP="00266626">
      <w:pPr>
        <w:ind w:left="12191"/>
        <w:jc w:val="left"/>
        <w:rPr>
          <w:rStyle w:val="af1"/>
          <w:b w:val="0"/>
          <w:bCs/>
          <w:szCs w:val="28"/>
        </w:rPr>
      </w:pPr>
      <w:r w:rsidRPr="000261A0">
        <w:rPr>
          <w:rStyle w:val="af1"/>
          <w:b w:val="0"/>
          <w:bCs/>
          <w:szCs w:val="28"/>
        </w:rPr>
        <w:lastRenderedPageBreak/>
        <w:t xml:space="preserve">Приложение </w:t>
      </w:r>
    </w:p>
    <w:p w:rsidR="00F5373B" w:rsidRPr="000261A0" w:rsidRDefault="000735FB" w:rsidP="00266626">
      <w:pPr>
        <w:ind w:left="12191"/>
        <w:jc w:val="left"/>
        <w:rPr>
          <w:rStyle w:val="ae"/>
          <w:color w:val="auto"/>
          <w:szCs w:val="28"/>
        </w:rPr>
      </w:pPr>
      <w:r w:rsidRPr="000261A0">
        <w:rPr>
          <w:rStyle w:val="af1"/>
          <w:b w:val="0"/>
          <w:bCs/>
          <w:szCs w:val="28"/>
        </w:rPr>
        <w:t xml:space="preserve">к </w:t>
      </w:r>
      <w:hyperlink w:anchor="sub_0" w:history="1">
        <w:r w:rsidRPr="00266626">
          <w:rPr>
            <w:rStyle w:val="ae"/>
            <w:color w:val="auto"/>
            <w:szCs w:val="28"/>
          </w:rPr>
          <w:t>постановлени</w:t>
        </w:r>
      </w:hyperlink>
      <w:r w:rsidR="000261A0" w:rsidRPr="00266626">
        <w:rPr>
          <w:rStyle w:val="ae"/>
          <w:color w:val="auto"/>
          <w:szCs w:val="28"/>
        </w:rPr>
        <w:t>ю</w:t>
      </w:r>
    </w:p>
    <w:p w:rsidR="000735FB" w:rsidRPr="000261A0" w:rsidRDefault="000735FB" w:rsidP="00266626">
      <w:pPr>
        <w:ind w:left="12191"/>
        <w:jc w:val="left"/>
        <w:rPr>
          <w:rStyle w:val="af1"/>
          <w:b w:val="0"/>
          <w:bCs/>
          <w:szCs w:val="28"/>
        </w:rPr>
      </w:pPr>
      <w:r w:rsidRPr="000261A0">
        <w:rPr>
          <w:rStyle w:val="af1"/>
          <w:b w:val="0"/>
          <w:bCs/>
          <w:szCs w:val="28"/>
        </w:rPr>
        <w:t>Адми</w:t>
      </w:r>
      <w:r w:rsidR="000261A0">
        <w:rPr>
          <w:rStyle w:val="af1"/>
          <w:b w:val="0"/>
          <w:bCs/>
          <w:szCs w:val="28"/>
        </w:rPr>
        <w:t>нистрации города</w:t>
      </w:r>
      <w:r w:rsidR="000261A0">
        <w:rPr>
          <w:rStyle w:val="af1"/>
          <w:b w:val="0"/>
          <w:bCs/>
          <w:szCs w:val="28"/>
        </w:rPr>
        <w:br/>
        <w:t>от ___________</w:t>
      </w:r>
      <w:r w:rsidRPr="000261A0">
        <w:rPr>
          <w:rStyle w:val="af1"/>
          <w:b w:val="0"/>
          <w:bCs/>
          <w:szCs w:val="28"/>
        </w:rPr>
        <w:t>_ №___</w:t>
      </w:r>
      <w:r w:rsidR="00266626">
        <w:rPr>
          <w:rStyle w:val="af1"/>
          <w:b w:val="0"/>
          <w:bCs/>
          <w:szCs w:val="28"/>
        </w:rPr>
        <w:t>_</w:t>
      </w:r>
      <w:r w:rsidRPr="000261A0">
        <w:rPr>
          <w:rStyle w:val="af1"/>
          <w:b w:val="0"/>
          <w:bCs/>
          <w:szCs w:val="28"/>
        </w:rPr>
        <w:t>____</w:t>
      </w:r>
    </w:p>
    <w:p w:rsidR="000735FB" w:rsidRDefault="000735FB" w:rsidP="00CE3524">
      <w:pPr>
        <w:autoSpaceDE w:val="0"/>
        <w:autoSpaceDN w:val="0"/>
        <w:adjustRightInd w:val="0"/>
        <w:ind w:left="11199"/>
        <w:rPr>
          <w:szCs w:val="28"/>
        </w:rPr>
      </w:pPr>
    </w:p>
    <w:p w:rsidR="00FB4945" w:rsidRPr="000261A0" w:rsidRDefault="00FB4945" w:rsidP="00CE3524">
      <w:pPr>
        <w:autoSpaceDE w:val="0"/>
        <w:autoSpaceDN w:val="0"/>
        <w:adjustRightInd w:val="0"/>
        <w:ind w:left="11199"/>
        <w:rPr>
          <w:szCs w:val="28"/>
        </w:rPr>
      </w:pPr>
    </w:p>
    <w:bookmarkEnd w:id="9"/>
    <w:p w:rsidR="000261A0" w:rsidRDefault="00CE3524" w:rsidP="00CE3524">
      <w:pPr>
        <w:suppressAutoHyphens/>
        <w:overflowPunct w:val="0"/>
        <w:autoSpaceDE w:val="0"/>
        <w:autoSpaceDN w:val="0"/>
        <w:ind w:firstLine="720"/>
        <w:jc w:val="center"/>
        <w:textAlignment w:val="baseline"/>
        <w:rPr>
          <w:rFonts w:eastAsia="Times New Roman"/>
          <w:kern w:val="3"/>
          <w:szCs w:val="28"/>
          <w:lang w:eastAsia="ru-RU"/>
        </w:rPr>
      </w:pPr>
      <w:r w:rsidRPr="000261A0">
        <w:rPr>
          <w:rFonts w:eastAsia="Times New Roman"/>
          <w:kern w:val="3"/>
          <w:szCs w:val="28"/>
          <w:lang w:eastAsia="ru-RU"/>
        </w:rPr>
        <w:t xml:space="preserve">Перечень </w:t>
      </w:r>
    </w:p>
    <w:p w:rsidR="00266626" w:rsidRDefault="00CE3524" w:rsidP="00CE3524">
      <w:pPr>
        <w:suppressAutoHyphens/>
        <w:overflowPunct w:val="0"/>
        <w:autoSpaceDE w:val="0"/>
        <w:autoSpaceDN w:val="0"/>
        <w:ind w:firstLine="720"/>
        <w:jc w:val="center"/>
        <w:textAlignment w:val="baseline"/>
        <w:rPr>
          <w:rFonts w:eastAsia="Times New Roman"/>
          <w:kern w:val="3"/>
          <w:szCs w:val="28"/>
          <w:lang w:eastAsia="ru-RU"/>
        </w:rPr>
      </w:pPr>
      <w:r w:rsidRPr="000261A0">
        <w:rPr>
          <w:rFonts w:eastAsia="Times New Roman"/>
          <w:kern w:val="3"/>
          <w:szCs w:val="28"/>
          <w:lang w:eastAsia="ru-RU"/>
        </w:rPr>
        <w:t xml:space="preserve">муниципальных учреждений, </w:t>
      </w:r>
      <w:r w:rsidR="00757C28" w:rsidRPr="000261A0">
        <w:rPr>
          <w:rFonts w:eastAsia="Times New Roman"/>
          <w:kern w:val="3"/>
          <w:szCs w:val="28"/>
          <w:lang w:eastAsia="ru-RU"/>
        </w:rPr>
        <w:t xml:space="preserve">выполняющих муниципальную работу </w:t>
      </w:r>
    </w:p>
    <w:p w:rsidR="00CE3524" w:rsidRPr="000261A0" w:rsidRDefault="005E156C" w:rsidP="00CE3524">
      <w:pPr>
        <w:suppressAutoHyphens/>
        <w:overflowPunct w:val="0"/>
        <w:autoSpaceDE w:val="0"/>
        <w:autoSpaceDN w:val="0"/>
        <w:ind w:firstLine="720"/>
        <w:jc w:val="center"/>
        <w:textAlignment w:val="baseline"/>
        <w:rPr>
          <w:rFonts w:eastAsia="Times New Roman"/>
          <w:kern w:val="3"/>
          <w:szCs w:val="28"/>
          <w:lang w:eastAsia="ru-RU"/>
        </w:rPr>
      </w:pPr>
      <w:r w:rsidRPr="000261A0">
        <w:rPr>
          <w:rFonts w:eastAsia="Times New Roman"/>
          <w:kern w:val="3"/>
          <w:szCs w:val="28"/>
          <w:lang w:eastAsia="ru-RU"/>
        </w:rPr>
        <w:t>«</w:t>
      </w:r>
      <w:r w:rsidR="00757C28" w:rsidRPr="000261A0">
        <w:rPr>
          <w:rFonts w:eastAsia="Times New Roman"/>
          <w:kern w:val="3"/>
          <w:szCs w:val="28"/>
          <w:lang w:eastAsia="ru-RU"/>
        </w:rPr>
        <w:t>Организация и проведение официальных спортивных мероприятий</w:t>
      </w:r>
      <w:r w:rsidRPr="000261A0">
        <w:rPr>
          <w:rFonts w:eastAsia="Times New Roman"/>
          <w:kern w:val="3"/>
          <w:szCs w:val="28"/>
          <w:lang w:eastAsia="ru-RU"/>
        </w:rPr>
        <w:t>»</w:t>
      </w:r>
    </w:p>
    <w:p w:rsidR="00CE3524" w:rsidRPr="000261A0" w:rsidRDefault="00CE3524" w:rsidP="00CE3524">
      <w:pPr>
        <w:suppressAutoHyphens/>
        <w:overflowPunct w:val="0"/>
        <w:autoSpaceDE w:val="0"/>
        <w:autoSpaceDN w:val="0"/>
        <w:ind w:firstLine="720"/>
        <w:textAlignment w:val="baseline"/>
        <w:rPr>
          <w:rFonts w:eastAsia="Times New Roman"/>
          <w:kern w:val="3"/>
          <w:szCs w:val="28"/>
          <w:lang w:eastAsia="ru-RU"/>
        </w:rPr>
      </w:pPr>
    </w:p>
    <w:tbl>
      <w:tblPr>
        <w:tblW w:w="15733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948"/>
        <w:gridCol w:w="1870"/>
        <w:gridCol w:w="2410"/>
        <w:gridCol w:w="1559"/>
        <w:gridCol w:w="1701"/>
        <w:gridCol w:w="2835"/>
        <w:gridCol w:w="2410"/>
      </w:tblGrid>
      <w:tr w:rsidR="00CE3524" w:rsidRPr="00CE3524" w:rsidTr="00266626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Полное</w:t>
            </w:r>
          </w:p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наименование</w:t>
            </w:r>
          </w:p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муниципального учреждения</w:t>
            </w:r>
          </w:p>
        </w:tc>
        <w:tc>
          <w:tcPr>
            <w:tcW w:w="18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Руководитель</w:t>
            </w:r>
          </w:p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муниципального</w:t>
            </w:r>
          </w:p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учреждения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Местонахождение</w:t>
            </w:r>
          </w:p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муниципального учреждения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График</w:t>
            </w:r>
          </w:p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работы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Телефон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Адрес</w:t>
            </w:r>
          </w:p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сайта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Адрес</w:t>
            </w:r>
          </w:p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электронной</w:t>
            </w:r>
          </w:p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jc w:val="center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почты</w:t>
            </w:r>
          </w:p>
        </w:tc>
      </w:tr>
      <w:tr w:rsidR="00CE3524" w:rsidRPr="00CE3524" w:rsidTr="00266626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1. Муниципальное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автономное учреждение дополнительного образования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спортивная школа</w:t>
            </w:r>
            <w:r w:rsidR="003752FB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олимпийского резерва 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>«Олимп»</w:t>
            </w:r>
          </w:p>
        </w:tc>
        <w:tc>
          <w:tcPr>
            <w:tcW w:w="18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директор –</w:t>
            </w:r>
          </w:p>
          <w:p w:rsid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Емельянов 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Василий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Владимирович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628402,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Ханты-Мансийский</w:t>
            </w:r>
          </w:p>
          <w:p w:rsid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автономный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,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город Сургут,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улица Мелик-Карамова, 12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CE3524" w:rsidRPr="00266626">
              <w:rPr>
                <w:rFonts w:eastAsia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с 09.00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(3462) 95-75-40 (приемная),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(3462) 95-75-38 (заместитель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7D5DC6" w:rsidRDefault="007D5DC6" w:rsidP="003752FB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2"/>
                <w:lang w:eastAsia="ru-RU"/>
              </w:rPr>
            </w:pPr>
            <w:r w:rsidRPr="000261A0">
              <w:rPr>
                <w:sz w:val="20"/>
              </w:rPr>
              <w:t>https://olimp86.gosuslugi.ru/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7D5DC6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7D5DC6">
              <w:rPr>
                <w:rFonts w:eastAsia="Times New Roman"/>
                <w:kern w:val="3"/>
                <w:sz w:val="20"/>
                <w:szCs w:val="20"/>
                <w:lang w:eastAsia="ru-RU"/>
              </w:rPr>
              <w:t>оlimp_school86@mail.ru</w:t>
            </w:r>
          </w:p>
        </w:tc>
      </w:tr>
      <w:tr w:rsidR="00CE3524" w:rsidRPr="00CE3524" w:rsidTr="00266626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bookmarkStart w:id="10" w:name="anchor1102"/>
            <w:bookmarkEnd w:id="10"/>
            <w:r w:rsidRPr="00266626">
              <w:rPr>
                <w:rFonts w:eastAsia="Times New Roman"/>
                <w:kern w:val="3"/>
                <w:sz w:val="20"/>
                <w:lang w:eastAsia="ru-RU"/>
              </w:rPr>
              <w:t>2. Муниципальное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бюджетное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учреждение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дополнительного образования спортивная школа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олимпийского резерва по зимним видам спорта 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>«Кедр»</w:t>
            </w:r>
          </w:p>
        </w:tc>
        <w:tc>
          <w:tcPr>
            <w:tcW w:w="18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директор –</w:t>
            </w:r>
          </w:p>
          <w:p w:rsidR="00266626" w:rsidRDefault="000C2318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Севрюгин </w:t>
            </w:r>
          </w:p>
          <w:p w:rsidR="00CE3524" w:rsidRPr="00266626" w:rsidRDefault="000C2318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Григорий Валерьевич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628402,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Ханты-Мансийский</w:t>
            </w:r>
          </w:p>
          <w:p w:rsid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автономный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,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город Сургут,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улица Федорова, 73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CE3524" w:rsidRPr="00266626">
              <w:rPr>
                <w:rFonts w:eastAsia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с 09.00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(3462) </w:t>
            </w:r>
            <w:r w:rsidR="000C2318" w:rsidRPr="00266626">
              <w:rPr>
                <w:rFonts w:eastAsia="Times New Roman"/>
                <w:kern w:val="3"/>
                <w:sz w:val="20"/>
                <w:lang w:eastAsia="ru-RU"/>
              </w:rPr>
              <w:t>58-93-74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(приемная),</w:t>
            </w:r>
          </w:p>
          <w:p w:rsidR="000C2318" w:rsidRPr="00266626" w:rsidRDefault="000C2318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(3462) 93-74-5</w:t>
            </w:r>
            <w:r w:rsidR="008A6933" w:rsidRPr="00266626">
              <w:rPr>
                <w:rFonts w:eastAsia="Times New Roman"/>
                <w:kern w:val="3"/>
                <w:sz w:val="20"/>
                <w:lang w:eastAsia="ru-RU"/>
              </w:rPr>
              <w:t>7</w:t>
            </w:r>
            <w:r w:rsidR="00CE3524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(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заместитель</w:t>
            </w:r>
          </w:p>
          <w:p w:rsidR="00CE3524" w:rsidRPr="00266626" w:rsidRDefault="000C2318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директора</w:t>
            </w:r>
            <w:r w:rsidR="008A6933" w:rsidRPr="00266626">
              <w:rPr>
                <w:rFonts w:eastAsia="Times New Roman"/>
                <w:kern w:val="3"/>
                <w:sz w:val="20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0C2318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0261A0">
              <w:rPr>
                <w:rFonts w:eastAsia="Times New Roman"/>
                <w:kern w:val="3"/>
                <w:sz w:val="20"/>
                <w:lang w:eastAsia="ru-RU"/>
              </w:rPr>
              <w:t>https://kedr86.gosuslugi.ru/</w:t>
            </w:r>
            <w:r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kedr86@admsurgut.ru</w:t>
            </w:r>
          </w:p>
        </w:tc>
      </w:tr>
      <w:tr w:rsidR="00CE3524" w:rsidRPr="00CE3524" w:rsidTr="00266626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3. Муниципальное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бюджетное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учреждение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дополнительного образования спортивная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школа «Аверс»</w:t>
            </w:r>
          </w:p>
        </w:tc>
        <w:tc>
          <w:tcPr>
            <w:tcW w:w="18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директор –</w:t>
            </w:r>
          </w:p>
          <w:p w:rsid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proofErr w:type="spellStart"/>
            <w:r w:rsidRPr="00266626">
              <w:rPr>
                <w:rFonts w:eastAsia="Times New Roman"/>
                <w:kern w:val="3"/>
                <w:sz w:val="20"/>
                <w:lang w:eastAsia="ru-RU"/>
              </w:rPr>
              <w:t>Подзолков</w:t>
            </w:r>
            <w:proofErr w:type="spellEnd"/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Евгений Геннадьевич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628403,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Ханты-Мансийский</w:t>
            </w:r>
          </w:p>
          <w:p w:rsid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автономный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,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город Сургут, 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улица 50 лет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ВЛКСМ,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1а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CE3524" w:rsidRPr="00266626">
              <w:rPr>
                <w:rFonts w:eastAsia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с 09.00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(3462) 52-54-01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(приемная),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(3462) 52-54-05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(заместитель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7D5DC6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0261A0">
              <w:rPr>
                <w:sz w:val="20"/>
              </w:rPr>
              <w:t>https://sport-sh-avers-surgut-r86.gosweb.gosuslugi.ru/</w:t>
            </w:r>
            <w:r w:rsidRPr="007D5DC6">
              <w:rPr>
                <w:sz w:val="20"/>
              </w:rPr>
              <w:t xml:space="preserve"> </w:t>
            </w:r>
            <w:r w:rsidR="008A6933" w:rsidRPr="007D5DC6">
              <w:rPr>
                <w:rFonts w:eastAsia="Times New Roman"/>
                <w:kern w:val="3"/>
                <w:sz w:val="1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sk_avers@admsurgut.ru</w:t>
            </w:r>
          </w:p>
        </w:tc>
      </w:tr>
      <w:tr w:rsidR="00CE3524" w:rsidRPr="00CE3524" w:rsidTr="00266626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4. Муниципальное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бюджетное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учреждение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дополнительного образования спортивная школа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олимпийского резерва 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>«Ермак»</w:t>
            </w:r>
          </w:p>
        </w:tc>
        <w:tc>
          <w:tcPr>
            <w:tcW w:w="18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директор –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Золотарев</w:t>
            </w:r>
          </w:p>
          <w:p w:rsid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Денис 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Евгеньевич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628408,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Ханты-Мансийский</w:t>
            </w:r>
          </w:p>
          <w:p w:rsid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автономный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,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город Сургут, 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улица Энергетиков, 47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CE3524" w:rsidRPr="00266626">
              <w:rPr>
                <w:rFonts w:eastAsia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с 09.00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A6933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(3462) 58-94-70 </w:t>
            </w:r>
          </w:p>
          <w:p w:rsidR="008A6933" w:rsidRPr="00266626" w:rsidRDefault="00FB4945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(501 –</w:t>
            </w:r>
            <w:r w:rsidR="00CE3524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приемная</w:t>
            </w:r>
            <w:r w:rsidR="002F4421">
              <w:rPr>
                <w:rFonts w:eastAsia="Times New Roman"/>
                <w:kern w:val="3"/>
                <w:sz w:val="20"/>
                <w:lang w:eastAsia="ru-RU"/>
              </w:rPr>
              <w:t>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502 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>–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заместитель 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8A6933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0261A0">
              <w:rPr>
                <w:rFonts w:eastAsia="Times New Roman"/>
                <w:kern w:val="3"/>
                <w:sz w:val="20"/>
                <w:lang w:eastAsia="ru-RU"/>
              </w:rPr>
              <w:t>https://ermak-surgut-86.gosuslugi.ru/</w:t>
            </w:r>
            <w:r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sport_ermak@admsurgut.ru</w:t>
            </w:r>
          </w:p>
        </w:tc>
      </w:tr>
    </w:tbl>
    <w:p w:rsidR="00266626" w:rsidRDefault="00266626"/>
    <w:tbl>
      <w:tblPr>
        <w:tblW w:w="15733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948"/>
        <w:gridCol w:w="1870"/>
        <w:gridCol w:w="2410"/>
        <w:gridCol w:w="1559"/>
        <w:gridCol w:w="1701"/>
        <w:gridCol w:w="2835"/>
        <w:gridCol w:w="2410"/>
      </w:tblGrid>
      <w:tr w:rsidR="00CE3524" w:rsidRPr="00CE3524" w:rsidTr="00266626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lastRenderedPageBreak/>
              <w:t>5. Муниципальное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бюджетное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учреждение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дополнительного образования спортивная школа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«Виктория»</w:t>
            </w:r>
          </w:p>
        </w:tc>
        <w:tc>
          <w:tcPr>
            <w:tcW w:w="18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директор –</w:t>
            </w:r>
          </w:p>
          <w:p w:rsidR="00CE3524" w:rsidRPr="00266626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proofErr w:type="spellStart"/>
            <w:r w:rsidRPr="00266626">
              <w:rPr>
                <w:rFonts w:eastAsia="Times New Roman"/>
                <w:kern w:val="3"/>
                <w:sz w:val="20"/>
                <w:lang w:eastAsia="ru-RU"/>
              </w:rPr>
              <w:t>Бродовиков</w:t>
            </w:r>
            <w:proofErr w:type="spellEnd"/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Вячеслав Витальевич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628402,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Ханты-Мансийский</w:t>
            </w:r>
          </w:p>
          <w:p w:rsidR="00436957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автономный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,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город Сургут, 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улица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Московская, 34В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CE3524" w:rsidRPr="00266626">
              <w:rPr>
                <w:rFonts w:eastAsia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с 09.00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(3462) 21-11-09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(приемная),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(3462) </w:t>
            </w:r>
            <w:r w:rsidR="00F04613" w:rsidRPr="00266626">
              <w:rPr>
                <w:rFonts w:eastAsia="Times New Roman"/>
                <w:kern w:val="3"/>
                <w:sz w:val="20"/>
                <w:lang w:eastAsia="ru-RU"/>
              </w:rPr>
              <w:t>21-19-00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(заместитель 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F04613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0261A0">
              <w:rPr>
                <w:rFonts w:eastAsia="Times New Roman"/>
                <w:kern w:val="3"/>
                <w:sz w:val="20"/>
                <w:lang w:eastAsia="ru-RU"/>
              </w:rPr>
              <w:t>https://sport-sh-viktoriya-surgut-r86.gosweb.gosuslugi.ru/</w:t>
            </w:r>
            <w:r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victoria@admsurgut.ru</w:t>
            </w:r>
          </w:p>
        </w:tc>
      </w:tr>
      <w:tr w:rsidR="00CE3524" w:rsidRPr="00CE3524" w:rsidTr="00266626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6. Муниципальное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бюджетное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учреждение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дополнительного образования спортивная школа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олимпийского 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резерва №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1</w:t>
            </w:r>
          </w:p>
        </w:tc>
        <w:tc>
          <w:tcPr>
            <w:tcW w:w="18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директор –</w:t>
            </w:r>
          </w:p>
          <w:p w:rsidR="00266626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proofErr w:type="spellStart"/>
            <w:r w:rsidRPr="00266626">
              <w:rPr>
                <w:rFonts w:eastAsia="Times New Roman"/>
                <w:kern w:val="3"/>
                <w:sz w:val="20"/>
                <w:lang w:eastAsia="ru-RU"/>
              </w:rPr>
              <w:t>Кадочкина</w:t>
            </w:r>
            <w:proofErr w:type="spellEnd"/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</w:p>
          <w:p w:rsidR="00CE3524" w:rsidRPr="00266626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Светлана</w:t>
            </w:r>
          </w:p>
          <w:p w:rsidR="00CE3524" w:rsidRPr="00266626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Станиславовна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628406,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Ханты-Мансийский</w:t>
            </w:r>
          </w:p>
          <w:p w:rsidR="00436957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автономный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,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город Сургут, 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улица Ивана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Захарова, 25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CE3524" w:rsidRPr="00266626">
              <w:rPr>
                <w:rFonts w:eastAsia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с 09.00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(3462) 94-31-16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(приемная),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(3462) 94-31-20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(заместитель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F04613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0261A0">
              <w:rPr>
                <w:rFonts w:eastAsia="Times New Roman"/>
                <w:kern w:val="3"/>
                <w:sz w:val="20"/>
                <w:lang w:eastAsia="ru-RU"/>
              </w:rPr>
              <w:t>https://sport1surgut.gosuslugi.ru/</w:t>
            </w:r>
            <w:r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sport3@admsurgut.ru</w:t>
            </w:r>
          </w:p>
        </w:tc>
      </w:tr>
      <w:tr w:rsidR="00CE3524" w:rsidRPr="00CE3524" w:rsidTr="00266626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7. Муниципальное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бюджетное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учреждение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дополнительного образования спортивная школа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олимпийского резерва «</w:t>
            </w:r>
            <w:proofErr w:type="spellStart"/>
            <w:r w:rsidRPr="00266626">
              <w:rPr>
                <w:rFonts w:eastAsia="Times New Roman"/>
                <w:kern w:val="3"/>
                <w:sz w:val="20"/>
                <w:lang w:eastAsia="ru-RU"/>
              </w:rPr>
              <w:t>Югория</w:t>
            </w:r>
            <w:proofErr w:type="spellEnd"/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>»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имени Арарата </w:t>
            </w:r>
            <w:proofErr w:type="spellStart"/>
            <w:r w:rsidRPr="00266626">
              <w:rPr>
                <w:rFonts w:eastAsia="Times New Roman"/>
                <w:kern w:val="3"/>
                <w:sz w:val="20"/>
                <w:lang w:eastAsia="ru-RU"/>
              </w:rPr>
              <w:t>Агвановича</w:t>
            </w:r>
            <w:proofErr w:type="spellEnd"/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proofErr w:type="spellStart"/>
            <w:r w:rsidRPr="00266626">
              <w:rPr>
                <w:rFonts w:eastAsia="Times New Roman"/>
                <w:kern w:val="3"/>
                <w:sz w:val="20"/>
                <w:lang w:eastAsia="ru-RU"/>
              </w:rPr>
              <w:t>Пилояна</w:t>
            </w:r>
            <w:proofErr w:type="spellEnd"/>
          </w:p>
        </w:tc>
        <w:tc>
          <w:tcPr>
            <w:tcW w:w="18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директор –</w:t>
            </w:r>
          </w:p>
          <w:p w:rsidR="00266626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Алиева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</w:p>
          <w:p w:rsidR="00CE3524" w:rsidRPr="00266626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Елена</w:t>
            </w:r>
          </w:p>
          <w:p w:rsidR="00CE3524" w:rsidRPr="00266626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Александровна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628418,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Ханты-Мансийский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автономный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,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город Сургут,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улица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Пушкина, 15/2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CE3524" w:rsidRPr="00266626">
              <w:rPr>
                <w:rFonts w:eastAsia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с 09.00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(3462) 50-20-24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(приемная),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(3462) 50-29-00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(заместитель 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F04613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0261A0">
              <w:rPr>
                <w:rFonts w:eastAsia="Times New Roman"/>
                <w:kern w:val="3"/>
                <w:sz w:val="20"/>
                <w:lang w:eastAsia="ru-RU"/>
              </w:rPr>
              <w:t>https://shorugoriya.gosuslugi.ru/</w:t>
            </w:r>
            <w:r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ugoriya@admsurgut.ru</w:t>
            </w:r>
          </w:p>
        </w:tc>
      </w:tr>
      <w:tr w:rsidR="00CE3524" w:rsidRPr="00CE3524" w:rsidTr="00266626">
        <w:tc>
          <w:tcPr>
            <w:tcW w:w="29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8. Муниципальное</w:t>
            </w:r>
            <w:r w:rsid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автономное учреждение дополнительного образования спортивная школа</w:t>
            </w:r>
            <w:r w:rsidR="000261A0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«Ледовый Дворец спорта»</w:t>
            </w:r>
          </w:p>
        </w:tc>
        <w:tc>
          <w:tcPr>
            <w:tcW w:w="18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FB4945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директор –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proofErr w:type="spellStart"/>
            <w:r w:rsidRPr="00266626">
              <w:rPr>
                <w:rFonts w:eastAsia="Times New Roman"/>
                <w:kern w:val="3"/>
                <w:sz w:val="20"/>
                <w:lang w:eastAsia="ru-RU"/>
              </w:rPr>
              <w:t>Толканов</w:t>
            </w:r>
            <w:proofErr w:type="spellEnd"/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Константин Александрович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628403,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Ханты-Мансийский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автономный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округ – Югра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,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город Сургут,</w:t>
            </w:r>
          </w:p>
          <w:p w:rsidR="00CE3524" w:rsidRPr="00266626" w:rsidRDefault="00FB4945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тракт </w:t>
            </w:r>
            <w:r w:rsidR="00CE3524" w:rsidRPr="00266626">
              <w:rPr>
                <w:rFonts w:eastAsia="Times New Roman"/>
                <w:kern w:val="3"/>
                <w:sz w:val="20"/>
                <w:lang w:eastAsia="ru-RU"/>
              </w:rPr>
              <w:t>Югорский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, </w:t>
            </w:r>
            <w:r w:rsidR="00CE3524" w:rsidRPr="00266626">
              <w:rPr>
                <w:rFonts w:eastAsia="Times New Roman"/>
                <w:kern w:val="3"/>
                <w:sz w:val="20"/>
                <w:lang w:eastAsia="ru-RU"/>
              </w:rPr>
              <w:t>40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93982" w:rsidRPr="00266626" w:rsidRDefault="00FB4945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понедельник – </w:t>
            </w:r>
            <w:r w:rsidR="00193982" w:rsidRPr="00266626">
              <w:rPr>
                <w:rFonts w:eastAsia="Times New Roman"/>
                <w:kern w:val="3"/>
                <w:sz w:val="20"/>
                <w:lang w:eastAsia="ru-RU"/>
              </w:rPr>
              <w:t>пятница</w:t>
            </w:r>
          </w:p>
          <w:p w:rsidR="00CE3524" w:rsidRPr="00266626" w:rsidRDefault="00193982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с 09.00</w:t>
            </w:r>
            <w:r w:rsidR="00FB4945" w:rsidRPr="00266626"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17.12,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обед с 13.00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до 14.00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(3462) 95-07-7</w:t>
            </w:r>
            <w:r w:rsidR="00172161" w:rsidRPr="00266626">
              <w:rPr>
                <w:rFonts w:eastAsia="Times New Roman"/>
                <w:kern w:val="3"/>
                <w:sz w:val="20"/>
                <w:lang w:eastAsia="ru-RU"/>
              </w:rPr>
              <w:t>8</w:t>
            </w:r>
          </w:p>
          <w:p w:rsidR="00CE3524" w:rsidRPr="00266626" w:rsidRDefault="00CE3524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(приемная),</w:t>
            </w:r>
          </w:p>
          <w:p w:rsidR="00CE3524" w:rsidRPr="00266626" w:rsidRDefault="005250F6" w:rsidP="00266626">
            <w:pPr>
              <w:suppressAutoHyphens/>
              <w:overflowPunct w:val="0"/>
              <w:autoSpaceDE w:val="0"/>
              <w:autoSpaceDN w:val="0"/>
              <w:ind w:left="57"/>
              <w:jc w:val="left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266626">
              <w:rPr>
                <w:rFonts w:eastAsia="Times New Roman"/>
                <w:kern w:val="3"/>
                <w:sz w:val="20"/>
                <w:lang w:eastAsia="ru-RU"/>
              </w:rPr>
              <w:t>(3462) 95-07-66</w:t>
            </w:r>
            <w:r w:rsidRPr="00266626">
              <w:rPr>
                <w:rFonts w:eastAsia="Times New Roman"/>
                <w:kern w:val="3"/>
                <w:sz w:val="20"/>
                <w:lang w:val="en-US" w:eastAsia="ru-RU"/>
              </w:rPr>
              <w:t xml:space="preserve"> (</w:t>
            </w:r>
            <w:r w:rsidRPr="00266626">
              <w:rPr>
                <w:rFonts w:eastAsia="Times New Roman"/>
                <w:kern w:val="3"/>
                <w:sz w:val="20"/>
                <w:lang w:eastAsia="ru-RU"/>
              </w:rPr>
              <w:t>заместитель 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020CA7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0261A0">
              <w:rPr>
                <w:rFonts w:eastAsia="Times New Roman"/>
                <w:kern w:val="3"/>
                <w:sz w:val="20"/>
                <w:lang w:eastAsia="ru-RU"/>
              </w:rPr>
              <w:t>https://lds-surgut.gosuslugi.ru/</w:t>
            </w:r>
            <w:r>
              <w:rPr>
                <w:rFonts w:eastAsia="Times New Roman"/>
                <w:kern w:val="3"/>
                <w:sz w:val="20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3524" w:rsidRPr="00CE3524" w:rsidRDefault="00CE3524" w:rsidP="000261A0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/>
                <w:kern w:val="3"/>
                <w:sz w:val="20"/>
                <w:lang w:eastAsia="ru-RU"/>
              </w:rPr>
            </w:pPr>
            <w:r w:rsidRPr="00CE3524">
              <w:rPr>
                <w:rFonts w:eastAsia="Times New Roman"/>
                <w:kern w:val="3"/>
                <w:sz w:val="20"/>
                <w:lang w:eastAsia="ru-RU"/>
              </w:rPr>
              <w:t>mbulds@mail.ru</w:t>
            </w:r>
          </w:p>
        </w:tc>
      </w:tr>
    </w:tbl>
    <w:p w:rsidR="000735FB" w:rsidRPr="00266626" w:rsidRDefault="000735FB" w:rsidP="00266626">
      <w:pPr>
        <w:autoSpaceDE w:val="0"/>
        <w:autoSpaceDN w:val="0"/>
        <w:adjustRightInd w:val="0"/>
        <w:ind w:right="-1"/>
        <w:rPr>
          <w:rFonts w:eastAsia="Times New Roman"/>
          <w:sz w:val="24"/>
          <w:szCs w:val="24"/>
          <w:lang w:eastAsia="ru-RU"/>
        </w:rPr>
      </w:pPr>
    </w:p>
    <w:sectPr w:rsidR="000735FB" w:rsidRPr="00266626" w:rsidSect="00436957">
      <w:headerReference w:type="default" r:id="rId14"/>
      <w:pgSz w:w="16838" w:h="11906" w:orient="landscape" w:code="9"/>
      <w:pgMar w:top="1701" w:right="567" w:bottom="1134" w:left="567" w:header="680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51C" w:rsidRDefault="00D2651C" w:rsidP="001E6248">
      <w:r>
        <w:separator/>
      </w:r>
    </w:p>
  </w:endnote>
  <w:endnote w:type="continuationSeparator" w:id="0">
    <w:p w:rsidR="00D2651C" w:rsidRDefault="00D2651C" w:rsidP="001E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51C" w:rsidRDefault="00D2651C" w:rsidP="001E6248">
      <w:r>
        <w:separator/>
      </w:r>
    </w:p>
  </w:footnote>
  <w:footnote w:type="continuationSeparator" w:id="0">
    <w:p w:rsidR="00D2651C" w:rsidRDefault="00D2651C" w:rsidP="001E6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954122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E3524" w:rsidRPr="00BE1B84" w:rsidRDefault="00CE3524">
        <w:pPr>
          <w:pStyle w:val="a6"/>
          <w:jc w:val="center"/>
          <w:rPr>
            <w:sz w:val="20"/>
            <w:szCs w:val="20"/>
          </w:rPr>
        </w:pPr>
        <w:r w:rsidRPr="00BE1B84">
          <w:rPr>
            <w:sz w:val="20"/>
            <w:szCs w:val="20"/>
          </w:rPr>
          <w:fldChar w:fldCharType="begin"/>
        </w:r>
        <w:r w:rsidRPr="00BE1B84">
          <w:rPr>
            <w:sz w:val="20"/>
            <w:szCs w:val="20"/>
          </w:rPr>
          <w:instrText>PAGE   \* MERGEFORMAT</w:instrText>
        </w:r>
        <w:r w:rsidRPr="00BE1B84">
          <w:rPr>
            <w:sz w:val="20"/>
            <w:szCs w:val="20"/>
          </w:rPr>
          <w:fldChar w:fldCharType="separate"/>
        </w:r>
        <w:r w:rsidR="005F241D">
          <w:rPr>
            <w:noProof/>
            <w:sz w:val="20"/>
            <w:szCs w:val="20"/>
          </w:rPr>
          <w:t>2</w:t>
        </w:r>
        <w:r w:rsidRPr="00BE1B84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5967897"/>
      <w:docPartObj>
        <w:docPartGallery w:val="Page Numbers (Top of Page)"/>
        <w:docPartUnique/>
      </w:docPartObj>
    </w:sdtPr>
    <w:sdtEndPr/>
    <w:sdtContent>
      <w:p w:rsidR="000261A0" w:rsidRDefault="000261A0">
        <w:pPr>
          <w:pStyle w:val="a6"/>
          <w:jc w:val="center"/>
        </w:pPr>
        <w:r w:rsidRPr="00266626">
          <w:rPr>
            <w:sz w:val="20"/>
          </w:rPr>
          <w:fldChar w:fldCharType="begin"/>
        </w:r>
        <w:r w:rsidRPr="00266626">
          <w:rPr>
            <w:sz w:val="20"/>
          </w:rPr>
          <w:instrText>PAGE   \* MERGEFORMAT</w:instrText>
        </w:r>
        <w:r w:rsidRPr="00266626">
          <w:rPr>
            <w:sz w:val="20"/>
          </w:rPr>
          <w:fldChar w:fldCharType="separate"/>
        </w:r>
        <w:r w:rsidR="005F241D">
          <w:rPr>
            <w:noProof/>
            <w:sz w:val="20"/>
          </w:rPr>
          <w:t>3</w:t>
        </w:r>
        <w:r w:rsidRPr="00266626">
          <w:rPr>
            <w:sz w:val="20"/>
          </w:rPr>
          <w:fldChar w:fldCharType="end"/>
        </w:r>
      </w:p>
    </w:sdtContent>
  </w:sdt>
  <w:p w:rsidR="000261A0" w:rsidRDefault="000261A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831229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E1B84" w:rsidRPr="00BE1B84" w:rsidRDefault="00BE1B84">
        <w:pPr>
          <w:pStyle w:val="a6"/>
          <w:jc w:val="center"/>
          <w:rPr>
            <w:sz w:val="20"/>
            <w:szCs w:val="20"/>
          </w:rPr>
        </w:pPr>
        <w:r w:rsidRPr="00BE1B84">
          <w:rPr>
            <w:sz w:val="20"/>
            <w:szCs w:val="20"/>
          </w:rPr>
          <w:fldChar w:fldCharType="begin"/>
        </w:r>
        <w:r w:rsidRPr="00BE1B84">
          <w:rPr>
            <w:sz w:val="20"/>
            <w:szCs w:val="20"/>
          </w:rPr>
          <w:instrText>PAGE   \* MERGEFORMAT</w:instrText>
        </w:r>
        <w:r w:rsidRPr="00BE1B84">
          <w:rPr>
            <w:sz w:val="20"/>
            <w:szCs w:val="20"/>
          </w:rPr>
          <w:fldChar w:fldCharType="separate"/>
        </w:r>
        <w:r w:rsidR="005F241D">
          <w:rPr>
            <w:noProof/>
            <w:sz w:val="20"/>
            <w:szCs w:val="20"/>
          </w:rPr>
          <w:t>4</w:t>
        </w:r>
        <w:r w:rsidRPr="00BE1B84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69002B"/>
    <w:multiLevelType w:val="hybridMultilevel"/>
    <w:tmpl w:val="3E662506"/>
    <w:lvl w:ilvl="0" w:tplc="EC0E9CC6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94"/>
    <w:rsid w:val="000060EC"/>
    <w:rsid w:val="00020CA7"/>
    <w:rsid w:val="00024227"/>
    <w:rsid w:val="000261A0"/>
    <w:rsid w:val="00060B98"/>
    <w:rsid w:val="00061457"/>
    <w:rsid w:val="000735FB"/>
    <w:rsid w:val="000742F0"/>
    <w:rsid w:val="000843B2"/>
    <w:rsid w:val="000B12C1"/>
    <w:rsid w:val="000B25DD"/>
    <w:rsid w:val="000B266C"/>
    <w:rsid w:val="000C2318"/>
    <w:rsid w:val="000C36FA"/>
    <w:rsid w:val="000D1AA8"/>
    <w:rsid w:val="000D3694"/>
    <w:rsid w:val="001425A9"/>
    <w:rsid w:val="001523BE"/>
    <w:rsid w:val="00172161"/>
    <w:rsid w:val="001816D3"/>
    <w:rsid w:val="001906BD"/>
    <w:rsid w:val="001938BD"/>
    <w:rsid w:val="00193982"/>
    <w:rsid w:val="001E6248"/>
    <w:rsid w:val="001F461F"/>
    <w:rsid w:val="002045F5"/>
    <w:rsid w:val="00214088"/>
    <w:rsid w:val="00235B9A"/>
    <w:rsid w:val="00241F23"/>
    <w:rsid w:val="0024696C"/>
    <w:rsid w:val="00266626"/>
    <w:rsid w:val="00294F90"/>
    <w:rsid w:val="002958FB"/>
    <w:rsid w:val="002B3D94"/>
    <w:rsid w:val="002E56D3"/>
    <w:rsid w:val="002F4421"/>
    <w:rsid w:val="00326F4B"/>
    <w:rsid w:val="00370204"/>
    <w:rsid w:val="003752FB"/>
    <w:rsid w:val="00393CBF"/>
    <w:rsid w:val="003958B7"/>
    <w:rsid w:val="003C0EA2"/>
    <w:rsid w:val="003C7AF7"/>
    <w:rsid w:val="00436957"/>
    <w:rsid w:val="00455781"/>
    <w:rsid w:val="004739A5"/>
    <w:rsid w:val="004D014F"/>
    <w:rsid w:val="004E7DC5"/>
    <w:rsid w:val="00505043"/>
    <w:rsid w:val="00512BE0"/>
    <w:rsid w:val="005250F6"/>
    <w:rsid w:val="00563BF2"/>
    <w:rsid w:val="005649E4"/>
    <w:rsid w:val="00566D3F"/>
    <w:rsid w:val="005776FD"/>
    <w:rsid w:val="005B058B"/>
    <w:rsid w:val="005C5E8B"/>
    <w:rsid w:val="005C75E5"/>
    <w:rsid w:val="005E156C"/>
    <w:rsid w:val="005F241D"/>
    <w:rsid w:val="005F4973"/>
    <w:rsid w:val="006246D1"/>
    <w:rsid w:val="00656C1A"/>
    <w:rsid w:val="00670F7A"/>
    <w:rsid w:val="006A1224"/>
    <w:rsid w:val="006C5D97"/>
    <w:rsid w:val="006D09B7"/>
    <w:rsid w:val="006E33C4"/>
    <w:rsid w:val="006F5ED6"/>
    <w:rsid w:val="00757840"/>
    <w:rsid w:val="00757C28"/>
    <w:rsid w:val="00764162"/>
    <w:rsid w:val="007D5DC6"/>
    <w:rsid w:val="0080232C"/>
    <w:rsid w:val="008126C1"/>
    <w:rsid w:val="00822397"/>
    <w:rsid w:val="00827654"/>
    <w:rsid w:val="008509CF"/>
    <w:rsid w:val="00852378"/>
    <w:rsid w:val="0085630D"/>
    <w:rsid w:val="008618DD"/>
    <w:rsid w:val="008A44EC"/>
    <w:rsid w:val="008A6933"/>
    <w:rsid w:val="008D7F83"/>
    <w:rsid w:val="008E3D79"/>
    <w:rsid w:val="00911565"/>
    <w:rsid w:val="0092606E"/>
    <w:rsid w:val="00947AED"/>
    <w:rsid w:val="00961A30"/>
    <w:rsid w:val="009740A3"/>
    <w:rsid w:val="009C1641"/>
    <w:rsid w:val="009D34DD"/>
    <w:rsid w:val="009F7AE0"/>
    <w:rsid w:val="00A3761A"/>
    <w:rsid w:val="00A37A28"/>
    <w:rsid w:val="00A603B9"/>
    <w:rsid w:val="00A63FB0"/>
    <w:rsid w:val="00A860D4"/>
    <w:rsid w:val="00A91C13"/>
    <w:rsid w:val="00AB4194"/>
    <w:rsid w:val="00B106E8"/>
    <w:rsid w:val="00B2417C"/>
    <w:rsid w:val="00B77438"/>
    <w:rsid w:val="00B81930"/>
    <w:rsid w:val="00B846DA"/>
    <w:rsid w:val="00BC12C7"/>
    <w:rsid w:val="00BC43BA"/>
    <w:rsid w:val="00BC5D45"/>
    <w:rsid w:val="00BD0624"/>
    <w:rsid w:val="00BD228E"/>
    <w:rsid w:val="00BE1B84"/>
    <w:rsid w:val="00C03C42"/>
    <w:rsid w:val="00C46D9A"/>
    <w:rsid w:val="00C725A6"/>
    <w:rsid w:val="00C85B19"/>
    <w:rsid w:val="00CE3524"/>
    <w:rsid w:val="00D06D44"/>
    <w:rsid w:val="00D23C51"/>
    <w:rsid w:val="00D2651C"/>
    <w:rsid w:val="00D27632"/>
    <w:rsid w:val="00D37651"/>
    <w:rsid w:val="00D446BA"/>
    <w:rsid w:val="00D45842"/>
    <w:rsid w:val="00D47BDF"/>
    <w:rsid w:val="00D51562"/>
    <w:rsid w:val="00D54154"/>
    <w:rsid w:val="00D64D8E"/>
    <w:rsid w:val="00D72FC4"/>
    <w:rsid w:val="00D738E5"/>
    <w:rsid w:val="00D74919"/>
    <w:rsid w:val="00DA120E"/>
    <w:rsid w:val="00DB3D53"/>
    <w:rsid w:val="00DB4978"/>
    <w:rsid w:val="00DB60E3"/>
    <w:rsid w:val="00DB7836"/>
    <w:rsid w:val="00E22300"/>
    <w:rsid w:val="00E54AB0"/>
    <w:rsid w:val="00E6199B"/>
    <w:rsid w:val="00E81179"/>
    <w:rsid w:val="00E8673B"/>
    <w:rsid w:val="00E96E05"/>
    <w:rsid w:val="00E97585"/>
    <w:rsid w:val="00EA3480"/>
    <w:rsid w:val="00EB7D56"/>
    <w:rsid w:val="00EE45CB"/>
    <w:rsid w:val="00F04613"/>
    <w:rsid w:val="00F23D88"/>
    <w:rsid w:val="00F24536"/>
    <w:rsid w:val="00F37492"/>
    <w:rsid w:val="00F4168C"/>
    <w:rsid w:val="00F52636"/>
    <w:rsid w:val="00F5373B"/>
    <w:rsid w:val="00F817BB"/>
    <w:rsid w:val="00F8214F"/>
    <w:rsid w:val="00F936F6"/>
    <w:rsid w:val="00F97A8D"/>
    <w:rsid w:val="00FB4945"/>
    <w:rsid w:val="00FB5E4D"/>
    <w:rsid w:val="00FD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9081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6248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E6248"/>
    <w:rPr>
      <w:rFonts w:ascii="Times New Roman" w:hAnsi="Times New Roman"/>
      <w:sz w:val="28"/>
    </w:rPr>
  </w:style>
  <w:style w:type="character" w:styleId="aa">
    <w:name w:val="page number"/>
    <w:basedOn w:val="a0"/>
    <w:rsid w:val="001E6248"/>
  </w:style>
  <w:style w:type="paragraph" w:styleId="ab">
    <w:name w:val="No Spacing"/>
    <w:uiPriority w:val="1"/>
    <w:qFormat/>
    <w:rsid w:val="00BE1B84"/>
    <w:pPr>
      <w:spacing w:after="0" w:line="240" w:lineRule="auto"/>
    </w:pPr>
  </w:style>
  <w:style w:type="character" w:styleId="ac">
    <w:name w:val="Hyperlink"/>
    <w:uiPriority w:val="99"/>
    <w:unhideWhenUsed/>
    <w:rsid w:val="00BE1B84"/>
    <w:rPr>
      <w:color w:val="0059BF"/>
      <w:sz w:val="14"/>
      <w:szCs w:val="14"/>
      <w:u w:val="single"/>
    </w:rPr>
  </w:style>
  <w:style w:type="paragraph" w:styleId="ad">
    <w:name w:val="List Paragraph"/>
    <w:basedOn w:val="a"/>
    <w:uiPriority w:val="34"/>
    <w:qFormat/>
    <w:rsid w:val="00BE1B8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e">
    <w:name w:val="Гипертекстовая ссылка"/>
    <w:uiPriority w:val="99"/>
    <w:rsid w:val="003958B7"/>
    <w:rPr>
      <w:color w:val="008000"/>
    </w:rPr>
  </w:style>
  <w:style w:type="paragraph" w:customStyle="1" w:styleId="af">
    <w:name w:val="Нормальный (таблица)"/>
    <w:basedOn w:val="a"/>
    <w:next w:val="a"/>
    <w:uiPriority w:val="99"/>
    <w:rsid w:val="000735F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0735F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1">
    <w:name w:val="Цветовое выделение"/>
    <w:uiPriority w:val="99"/>
    <w:rsid w:val="000735FB"/>
    <w:rPr>
      <w:b/>
      <w:color w:val="26282F"/>
    </w:rPr>
  </w:style>
  <w:style w:type="character" w:styleId="af2">
    <w:name w:val="Emphasis"/>
    <w:basedOn w:val="a0"/>
    <w:uiPriority w:val="20"/>
    <w:qFormat/>
    <w:rsid w:val="005C75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29009405.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29025623.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nova_ig\Desktop\&#1056;&#1040;&#1041;&#1054;&#1063;&#1040;&#1071;\&#1041;&#1051;&#1040;&#1053;&#1050;&#1048;\&#1041;&#1051;&#1040;&#1053;&#1050;&#1048;%20-%202023\&#1040;&#1076;&#1084;&#1080;&#1085;&#1080;&#1089;&#1090;&#1088;&#1072;&#1094;&#1080;&#1103;%20&#1075;&#1086;&#1088;&#1086;&#1076;&#1072;%20-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9A3F8-D3BC-4A67-9AF8-3074CB214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города - Постановление</Template>
  <TotalTime>0</TotalTime>
  <Pages>4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2026-09-15T06:44:00Z</dcterms:created>
  <dcterms:modified xsi:type="dcterms:W3CDTF">2026-09-17T10:24:00Z</dcterms:modified>
</cp:coreProperties>
</file>