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1A" w:rsidRDefault="00656C1A" w:rsidP="00C702D1">
      <w:pPr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D79" w:rsidRPr="00D74919" w:rsidRDefault="008E3D79" w:rsidP="004D014F">
                            <w:pPr>
                              <w:jc w:val="center"/>
                              <w:rPr>
                                <w:rFonts w:eastAsia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8E3D79" w:rsidRPr="00D74919" w:rsidRDefault="008E3D79" w:rsidP="004D014F">
                      <w:pPr>
                        <w:jc w:val="center"/>
                        <w:rPr>
                          <w:rFonts w:eastAsia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84055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84055" w:rsidRDefault="0048405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6.2pt" o:ole="">
                  <v:imagedata r:id="rId8" o:title="" gain="1.5625" blacklevel="3932f" grayscale="t"/>
                </v:shape>
                <o:OLEObject Type="Embed" ProgID="CorelDRAW.Graphic.11" ShapeID="_x0000_i1025" DrawAspect="Content" ObjectID="_1849262204" r:id="rId9"/>
              </w:object>
            </w:r>
          </w:p>
          <w:p w:rsidR="00484055" w:rsidRDefault="0048405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84055" w:rsidRPr="005541F0" w:rsidRDefault="00484055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84055" w:rsidRDefault="00484055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84055" w:rsidRPr="005541F0" w:rsidRDefault="00484055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84055" w:rsidRPr="005649E4" w:rsidRDefault="00484055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84055" w:rsidRPr="001D25B0" w:rsidRDefault="00484055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484055" w:rsidRPr="005541F0" w:rsidRDefault="00484055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84055" w:rsidRPr="005541F0" w:rsidRDefault="00484055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84055" w:rsidRPr="001D25B0" w:rsidRDefault="00484055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484055" w:rsidRDefault="0048405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84055" w:rsidRPr="003262E3" w:rsidRDefault="0048405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484055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84055" w:rsidRPr="00F8214F" w:rsidRDefault="004840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4055" w:rsidRPr="00F8214F" w:rsidRDefault="00A513C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84055" w:rsidRPr="00F8214F" w:rsidRDefault="004840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4055" w:rsidRPr="00F8214F" w:rsidRDefault="00A513C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84055" w:rsidRPr="00A63FB0" w:rsidRDefault="0048405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4055" w:rsidRPr="00A3761A" w:rsidRDefault="00A513C6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84055" w:rsidRPr="00F8214F" w:rsidRDefault="0048405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84055" w:rsidRPr="00AB4194" w:rsidRDefault="004840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4055" w:rsidRPr="00F8214F" w:rsidRDefault="00A513C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59</w:t>
            </w:r>
            <w:bookmarkStart w:id="4" w:name="_GoBack"/>
            <w:bookmarkEnd w:id="4"/>
          </w:p>
        </w:tc>
      </w:tr>
    </w:tbl>
    <w:p w:rsidR="00C702D1" w:rsidRDefault="00472C10" w:rsidP="00C702D1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 назначении собрания граждан </w:t>
      </w:r>
    </w:p>
    <w:p w:rsidR="00C702D1" w:rsidRDefault="00472C10" w:rsidP="00C702D1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 вопросу выявления</w:t>
      </w:r>
      <w:r w:rsidR="00C702D1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мнения </w:t>
      </w:r>
    </w:p>
    <w:p w:rsidR="00472C10" w:rsidRDefault="00472C10" w:rsidP="00C702D1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граждан о поддержке</w:t>
      </w:r>
    </w:p>
    <w:p w:rsidR="00472C10" w:rsidRDefault="00472C10" w:rsidP="00C702D1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инициативного проекта </w:t>
      </w:r>
    </w:p>
    <w:p w:rsidR="00472C10" w:rsidRDefault="00472C10" w:rsidP="00C702D1">
      <w:pPr>
        <w:jc w:val="both"/>
        <w:rPr>
          <w:rFonts w:eastAsia="Times New Roman"/>
          <w:szCs w:val="28"/>
          <w:lang w:eastAsia="ru-RU"/>
        </w:rPr>
      </w:pPr>
      <w:bookmarkStart w:id="5" w:name="_Hlk237009613"/>
      <w:bookmarkStart w:id="6" w:name="_Hlk237010399"/>
      <w:r w:rsidRPr="009A7D2F">
        <w:rPr>
          <w:rFonts w:eastAsia="Times New Roman"/>
          <w:szCs w:val="28"/>
          <w:lang w:eastAsia="ru-RU"/>
        </w:rPr>
        <w:t>«</w:t>
      </w:r>
      <w:bookmarkStart w:id="7" w:name="_Hlk237246410"/>
      <w:r w:rsidRPr="009A7D2F">
        <w:rPr>
          <w:rFonts w:eastAsia="Times New Roman"/>
          <w:szCs w:val="28"/>
          <w:lang w:eastAsia="ru-RU"/>
        </w:rPr>
        <w:t>Сургутский фестиваль дронов</w:t>
      </w:r>
      <w:bookmarkEnd w:id="7"/>
      <w:r w:rsidRPr="009A7D2F">
        <w:rPr>
          <w:rFonts w:eastAsia="Times New Roman"/>
          <w:szCs w:val="28"/>
          <w:lang w:eastAsia="ru-RU"/>
        </w:rPr>
        <w:t>»</w:t>
      </w:r>
    </w:p>
    <w:bookmarkEnd w:id="5"/>
    <w:bookmarkEnd w:id="6"/>
    <w:p w:rsidR="00472C10" w:rsidRDefault="00472C10" w:rsidP="00C702D1">
      <w:pPr>
        <w:jc w:val="both"/>
        <w:rPr>
          <w:rFonts w:eastAsia="Times New Roman"/>
          <w:szCs w:val="28"/>
          <w:lang w:eastAsia="ru-RU"/>
        </w:rPr>
      </w:pPr>
    </w:p>
    <w:p w:rsidR="00472C10" w:rsidRDefault="00472C10" w:rsidP="00C702D1">
      <w:pPr>
        <w:jc w:val="both"/>
        <w:rPr>
          <w:rFonts w:eastAsia="Times New Roman"/>
          <w:szCs w:val="28"/>
          <w:lang w:eastAsia="ru-RU"/>
        </w:rPr>
      </w:pPr>
    </w:p>
    <w:p w:rsidR="00C702D1" w:rsidRDefault="00472C10" w:rsidP="00C702D1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городской округ Сургут Ханты-Мансийского автономного округа </w:t>
      </w:r>
      <w:bookmarkStart w:id="8" w:name="_Hlk237010135"/>
      <w:r>
        <w:rPr>
          <w:rFonts w:eastAsia="Times New Roman"/>
          <w:szCs w:val="28"/>
          <w:lang w:eastAsia="ru-RU"/>
        </w:rPr>
        <w:t>–</w:t>
      </w:r>
      <w:bookmarkEnd w:id="8"/>
      <w:r>
        <w:rPr>
          <w:rFonts w:eastAsia="Times New Roman"/>
          <w:szCs w:val="28"/>
          <w:lang w:eastAsia="ru-RU"/>
        </w:rPr>
        <w:t xml:space="preserve"> Югры, решением Думы города от 22.12.2020 № 690-</w:t>
      </w:r>
      <w:r>
        <w:rPr>
          <w:rFonts w:eastAsia="Times New Roman"/>
          <w:szCs w:val="28"/>
          <w:lang w:val="en-US" w:eastAsia="ru-RU"/>
        </w:rPr>
        <w:t>VI</w:t>
      </w:r>
      <w:r w:rsidRPr="002822A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ДГ «Об утверждении Положения о регулировании отдельных вопросов реализации инициативных проектов в городе Сургуте», распоряжением </w:t>
      </w:r>
      <w:r w:rsidR="00C504E8">
        <w:rPr>
          <w:rFonts w:eastAsia="Times New Roman"/>
          <w:szCs w:val="28"/>
          <w:lang w:eastAsia="ru-RU"/>
        </w:rPr>
        <w:t xml:space="preserve">                     </w:t>
      </w:r>
      <w:r>
        <w:rPr>
          <w:rFonts w:eastAsia="Times New Roman"/>
          <w:szCs w:val="28"/>
          <w:lang w:eastAsia="ru-RU"/>
        </w:rPr>
        <w:t xml:space="preserve">Администрации города от 30.12.2005 № 3686 «Об утверждении Регламента </w:t>
      </w:r>
      <w:r w:rsidRPr="00C504E8">
        <w:rPr>
          <w:rFonts w:eastAsia="Times New Roman"/>
          <w:spacing w:val="-6"/>
          <w:szCs w:val="28"/>
          <w:lang w:eastAsia="ru-RU"/>
        </w:rPr>
        <w:t>Администрации города», учитывая обращение инициативной группы от 07.08.2026</w:t>
      </w:r>
      <w:r>
        <w:rPr>
          <w:rFonts w:eastAsia="Times New Roman"/>
          <w:szCs w:val="28"/>
          <w:lang w:eastAsia="ru-RU"/>
        </w:rPr>
        <w:t xml:space="preserve"> № </w:t>
      </w:r>
      <w:r w:rsidRPr="00D97F94">
        <w:rPr>
          <w:rFonts w:eastAsia="Times New Roman"/>
          <w:szCs w:val="28"/>
          <w:lang w:eastAsia="ru-RU"/>
        </w:rPr>
        <w:t>01-01-5509/6</w:t>
      </w:r>
      <w:r>
        <w:rPr>
          <w:rFonts w:eastAsia="Times New Roman"/>
          <w:szCs w:val="28"/>
          <w:lang w:eastAsia="ru-RU"/>
        </w:rPr>
        <w:t>:</w:t>
      </w:r>
    </w:p>
    <w:p w:rsidR="00472C10" w:rsidRPr="00C702D1" w:rsidRDefault="00C702D1" w:rsidP="00C702D1">
      <w:pPr>
        <w:ind w:firstLine="709"/>
        <w:jc w:val="both"/>
        <w:rPr>
          <w:rFonts w:eastAsia="Times New Roman"/>
          <w:szCs w:val="28"/>
          <w:lang w:eastAsia="ru-RU"/>
        </w:rPr>
      </w:pPr>
      <w:r w:rsidRPr="00C504E8">
        <w:rPr>
          <w:rFonts w:eastAsia="Times New Roman"/>
          <w:szCs w:val="28"/>
          <w:lang w:eastAsia="ru-RU"/>
        </w:rPr>
        <w:t>1.</w:t>
      </w:r>
      <w:r>
        <w:rPr>
          <w:rFonts w:eastAsia="Times New Roman"/>
          <w:szCs w:val="28"/>
          <w:lang w:eastAsia="ru-RU"/>
        </w:rPr>
        <w:t xml:space="preserve"> </w:t>
      </w:r>
      <w:r w:rsidR="00472C10" w:rsidRPr="00C702D1">
        <w:rPr>
          <w:rFonts w:eastAsia="Times New Roman"/>
          <w:szCs w:val="28"/>
          <w:lang w:eastAsia="ru-RU"/>
        </w:rPr>
        <w:t xml:space="preserve">Назначить по инициативе Главы города собрание граждан по вопросу выявления мнения граждан о поддержке инициативного проекта </w:t>
      </w:r>
      <w:bookmarkStart w:id="9" w:name="_Hlk237010215"/>
      <w:r w:rsidR="00472C10" w:rsidRPr="00C702D1">
        <w:rPr>
          <w:rFonts w:eastAsia="Times New Roman"/>
          <w:szCs w:val="28"/>
          <w:lang w:eastAsia="ru-RU"/>
        </w:rPr>
        <w:t>«Сургутский фестиваль дронов».</w:t>
      </w:r>
      <w:r w:rsidR="00484055">
        <w:rPr>
          <w:rFonts w:eastAsia="Times New Roman"/>
          <w:szCs w:val="28"/>
          <w:lang w:eastAsia="ru-RU"/>
        </w:rPr>
        <w:t xml:space="preserve"> </w:t>
      </w:r>
    </w:p>
    <w:bookmarkEnd w:id="9"/>
    <w:p w:rsidR="00472C10" w:rsidRDefault="00A2056B" w:rsidP="00C702D1">
      <w:pPr>
        <w:pStyle w:val="ab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>Установить:</w:t>
      </w:r>
    </w:p>
    <w:p w:rsidR="00472C10" w:rsidRPr="00A2056B" w:rsidRDefault="00A2056B" w:rsidP="00C702D1">
      <w:pPr>
        <w:pStyle w:val="ab"/>
        <w:tabs>
          <w:tab w:val="left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56B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="00C702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A2056B">
        <w:rPr>
          <w:rFonts w:ascii="Times New Roman" w:eastAsia="Times New Roman" w:hAnsi="Times New Roman"/>
          <w:sz w:val="28"/>
          <w:szCs w:val="28"/>
          <w:lang w:eastAsia="ru-RU"/>
        </w:rPr>
        <w:t>Дату проведения собрания граждан – 14 сентября 2026 года.</w:t>
      </w:r>
    </w:p>
    <w:p w:rsidR="00472C10" w:rsidRDefault="00A2056B" w:rsidP="00C702D1">
      <w:pPr>
        <w:pStyle w:val="ab"/>
        <w:tabs>
          <w:tab w:val="left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C702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Время начала проведения собрания </w:t>
      </w:r>
      <w:r w:rsidR="00D06EFB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 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>– 15:00.</w:t>
      </w:r>
    </w:p>
    <w:p w:rsidR="00472C10" w:rsidRPr="00A2056B" w:rsidRDefault="00A2056B" w:rsidP="00C702D1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="00C702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A2056B">
        <w:rPr>
          <w:rFonts w:ascii="Times New Roman" w:eastAsia="Times New Roman" w:hAnsi="Times New Roman"/>
          <w:sz w:val="28"/>
          <w:szCs w:val="28"/>
          <w:lang w:eastAsia="ru-RU"/>
        </w:rPr>
        <w:t>Место проведения собрания граждан – пункт по работе с населением №</w:t>
      </w:r>
      <w:r w:rsidR="00C702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A2056B">
        <w:rPr>
          <w:rFonts w:ascii="Times New Roman" w:eastAsia="Times New Roman" w:hAnsi="Times New Roman"/>
          <w:sz w:val="28"/>
          <w:szCs w:val="28"/>
          <w:lang w:eastAsia="ru-RU"/>
        </w:rPr>
        <w:t xml:space="preserve">21 муниципального казенного учреждения «Наш город», расположенный </w:t>
      </w:r>
      <w:r w:rsidR="00D55C7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472C10" w:rsidRPr="00A2056B">
        <w:rPr>
          <w:rFonts w:ascii="Times New Roman" w:eastAsia="Times New Roman" w:hAnsi="Times New Roman"/>
          <w:sz w:val="28"/>
          <w:szCs w:val="28"/>
          <w:lang w:eastAsia="ru-RU"/>
        </w:rPr>
        <w:t>по адресу: город Сургут, улица Ленина, дом 49.</w:t>
      </w:r>
    </w:p>
    <w:p w:rsidR="00A2056B" w:rsidRDefault="00A2056B" w:rsidP="00C702D1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="00C702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Территорию, жители которой вправе участвовать в собрании, </w:t>
      </w:r>
      <w:r w:rsidR="00472C10">
        <w:rPr>
          <w:rFonts w:eastAsia="Times New Roman"/>
          <w:szCs w:val="28"/>
          <w:lang w:eastAsia="ru-RU"/>
        </w:rPr>
        <w:t>–</w:t>
      </w:r>
      <w:r w:rsidR="00472C1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 Сургут. </w:t>
      </w:r>
    </w:p>
    <w:p w:rsidR="00472C10" w:rsidRPr="00A2056B" w:rsidRDefault="00A2056B" w:rsidP="00C702D1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</w:t>
      </w:r>
      <w:r w:rsidR="00C702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2C10" w:rsidRPr="00A2056B">
        <w:rPr>
          <w:rFonts w:ascii="Times New Roman" w:eastAsia="Times New Roman" w:hAnsi="Times New Roman"/>
          <w:sz w:val="28"/>
          <w:szCs w:val="28"/>
          <w:lang w:eastAsia="ru-RU"/>
        </w:rPr>
        <w:t>Вопросы, выносимые на обсуждение собрания граждан:</w:t>
      </w:r>
    </w:p>
    <w:p w:rsidR="00472C10" w:rsidRPr="00C702D1" w:rsidRDefault="00C702D1" w:rsidP="00C702D1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4E8"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472C10" w:rsidRPr="00C504E8">
        <w:rPr>
          <w:rFonts w:ascii="Times New Roman" w:eastAsia="Times New Roman" w:hAnsi="Times New Roman"/>
          <w:sz w:val="28"/>
          <w:szCs w:val="28"/>
          <w:lang w:eastAsia="ru-RU"/>
        </w:rPr>
        <w:t>ассмотрение и обсуждение инициативного проекта «Сургутский фестиваль дронов</w:t>
      </w:r>
      <w:r w:rsidRPr="00C504E8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472C10" w:rsidRPr="00C504E8" w:rsidRDefault="00C702D1" w:rsidP="00C702D1">
      <w:pPr>
        <w:pStyle w:val="ab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04E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</w:t>
      </w:r>
      <w:r w:rsidR="00472C10" w:rsidRPr="00C504E8">
        <w:rPr>
          <w:rFonts w:ascii="Times New Roman" w:eastAsia="Times New Roman" w:hAnsi="Times New Roman"/>
          <w:sz w:val="28"/>
          <w:szCs w:val="28"/>
          <w:lang w:eastAsia="ru-RU"/>
        </w:rPr>
        <w:t>пределение целесообразности реализации инициативного проекта «Сургутский фестиваль дронов», его соответствия интересам жит</w:t>
      </w:r>
      <w:r w:rsidRPr="00C504E8">
        <w:rPr>
          <w:rFonts w:ascii="Times New Roman" w:eastAsia="Times New Roman" w:hAnsi="Times New Roman"/>
          <w:sz w:val="28"/>
          <w:szCs w:val="28"/>
          <w:lang w:eastAsia="ru-RU"/>
        </w:rPr>
        <w:t>елей муниципального образования;</w:t>
      </w:r>
    </w:p>
    <w:p w:rsidR="00472C10" w:rsidRPr="00C504E8" w:rsidRDefault="00C702D1" w:rsidP="00C702D1">
      <w:pPr>
        <w:tabs>
          <w:tab w:val="left" w:pos="993"/>
          <w:tab w:val="left" w:pos="1134"/>
        </w:tabs>
        <w:ind w:firstLine="709"/>
        <w:jc w:val="both"/>
        <w:rPr>
          <w:rFonts w:eastAsia="Times New Roman"/>
          <w:szCs w:val="28"/>
          <w:lang w:eastAsia="ru-RU"/>
        </w:rPr>
      </w:pPr>
      <w:r w:rsidRPr="00C504E8">
        <w:rPr>
          <w:rFonts w:eastAsia="Times New Roman"/>
          <w:szCs w:val="28"/>
          <w:lang w:eastAsia="ru-RU"/>
        </w:rPr>
        <w:t>- о</w:t>
      </w:r>
      <w:r w:rsidR="00472C10" w:rsidRPr="00C504E8">
        <w:rPr>
          <w:rFonts w:eastAsia="Times New Roman"/>
          <w:szCs w:val="28"/>
          <w:lang w:eastAsia="ru-RU"/>
        </w:rPr>
        <w:t xml:space="preserve">бсуждение планируемого (возможного) финансового, имущественного и (или) трудового участия заинтересованных лиц в реализации инициативного проекта </w:t>
      </w:r>
      <w:bookmarkStart w:id="10" w:name="_Hlk237010441"/>
      <w:r w:rsidR="00472C10" w:rsidRPr="00C504E8">
        <w:rPr>
          <w:rFonts w:eastAsia="Times New Roman"/>
          <w:szCs w:val="28"/>
          <w:lang w:eastAsia="ru-RU"/>
        </w:rPr>
        <w:t>«Сургутский фестиваль дронов</w:t>
      </w:r>
      <w:r w:rsidRPr="00C504E8">
        <w:rPr>
          <w:rFonts w:eastAsia="Times New Roman"/>
          <w:szCs w:val="28"/>
          <w:lang w:eastAsia="ru-RU"/>
        </w:rPr>
        <w:t>»;</w:t>
      </w:r>
    </w:p>
    <w:bookmarkEnd w:id="10"/>
    <w:p w:rsidR="00472C10" w:rsidRPr="00C504E8" w:rsidRDefault="00C702D1" w:rsidP="00C702D1">
      <w:pPr>
        <w:ind w:firstLine="709"/>
        <w:jc w:val="both"/>
        <w:rPr>
          <w:rFonts w:eastAsia="Times New Roman"/>
          <w:szCs w:val="28"/>
          <w:lang w:eastAsia="ru-RU"/>
        </w:rPr>
      </w:pPr>
      <w:r w:rsidRPr="00C504E8">
        <w:rPr>
          <w:rFonts w:eastAsia="Times New Roman"/>
          <w:szCs w:val="28"/>
          <w:lang w:eastAsia="ru-RU"/>
        </w:rPr>
        <w:t>- п</w:t>
      </w:r>
      <w:r w:rsidR="00472C10" w:rsidRPr="00C504E8">
        <w:rPr>
          <w:rFonts w:eastAsia="Times New Roman"/>
          <w:szCs w:val="28"/>
          <w:lang w:eastAsia="ru-RU"/>
        </w:rPr>
        <w:t>ринятие решения о поддержке инициативного проекта «Сургутский фестиваль дронов».</w:t>
      </w:r>
    </w:p>
    <w:p w:rsidR="00472C10" w:rsidRPr="00DD420B" w:rsidRDefault="00472C10" w:rsidP="00C702D1">
      <w:pPr>
        <w:ind w:firstLine="709"/>
        <w:jc w:val="both"/>
        <w:rPr>
          <w:rFonts w:eastAsia="Times New Roman"/>
          <w:szCs w:val="28"/>
          <w:lang w:eastAsia="ru-RU"/>
        </w:rPr>
      </w:pPr>
      <w:r w:rsidRPr="00C504E8">
        <w:rPr>
          <w:rFonts w:eastAsia="Times New Roman"/>
          <w:szCs w:val="28"/>
          <w:lang w:eastAsia="ru-RU"/>
        </w:rPr>
        <w:t>2.6.</w:t>
      </w:r>
      <w:r w:rsidR="00C702D1" w:rsidRPr="00C504E8">
        <w:rPr>
          <w:rFonts w:eastAsia="Times New Roman"/>
          <w:szCs w:val="28"/>
          <w:lang w:eastAsia="ru-RU"/>
        </w:rPr>
        <w:t xml:space="preserve"> </w:t>
      </w:r>
      <w:r w:rsidRPr="00C504E8">
        <w:rPr>
          <w:rFonts w:eastAsia="Times New Roman"/>
          <w:szCs w:val="28"/>
          <w:lang w:eastAsia="ru-RU"/>
        </w:rPr>
        <w:t xml:space="preserve">Ознакомление с вопросами, выносимыми на обсуждение, </w:t>
      </w:r>
      <w:r w:rsidR="00C702D1" w:rsidRPr="00C504E8">
        <w:rPr>
          <w:rFonts w:eastAsia="Times New Roman"/>
          <w:szCs w:val="28"/>
          <w:lang w:eastAsia="ru-RU"/>
        </w:rPr>
        <w:t>–</w:t>
      </w:r>
      <w:r w:rsidRPr="00C504E8">
        <w:rPr>
          <w:rFonts w:eastAsia="Times New Roman"/>
          <w:szCs w:val="28"/>
          <w:lang w:eastAsia="ru-RU"/>
        </w:rPr>
        <w:t xml:space="preserve"> непосредственно на собрании граждан.</w:t>
      </w:r>
    </w:p>
    <w:p w:rsidR="00472C10" w:rsidRPr="00DD420B" w:rsidRDefault="00472C10" w:rsidP="00C702D1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3.</w:t>
      </w:r>
      <w:r w:rsidR="00C702D1">
        <w:rPr>
          <w:rFonts w:eastAsia="Times New Roman"/>
          <w:szCs w:val="28"/>
          <w:lang w:eastAsia="ru-RU"/>
        </w:rPr>
        <w:t xml:space="preserve"> </w:t>
      </w:r>
      <w:r w:rsidRPr="00DD420B">
        <w:rPr>
          <w:rFonts w:eastAsia="Times New Roman"/>
          <w:szCs w:val="28"/>
          <w:lang w:eastAsia="ru-RU"/>
        </w:rPr>
        <w:t>Муниципальному казенному учреждению «Наш город» опубликовать (разместить) в сетевом издании «Официальные документы города Сургута» (DOCSURGUT.RU):</w:t>
      </w:r>
    </w:p>
    <w:p w:rsidR="00472C10" w:rsidRPr="00DD420B" w:rsidRDefault="00472C10" w:rsidP="00C702D1">
      <w:pPr>
        <w:tabs>
          <w:tab w:val="left" w:pos="426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настоящее постановление не позднее чем за 10 дней до дня проведения собрания граждан;</w:t>
      </w:r>
    </w:p>
    <w:p w:rsidR="00472C10" w:rsidRPr="00DD420B" w:rsidRDefault="00472C10" w:rsidP="00C702D1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информацию об итогах собрания граждан.</w:t>
      </w:r>
    </w:p>
    <w:p w:rsidR="00472C10" w:rsidRPr="00DD420B" w:rsidRDefault="00472C10" w:rsidP="00C702D1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4.</w:t>
      </w:r>
      <w:r w:rsidR="00C702D1">
        <w:rPr>
          <w:rFonts w:eastAsia="Times New Roman"/>
          <w:szCs w:val="28"/>
          <w:lang w:eastAsia="ru-RU"/>
        </w:rPr>
        <w:t xml:space="preserve"> </w:t>
      </w:r>
      <w:r w:rsidRPr="00DD420B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</w:t>
      </w:r>
      <w:r w:rsidRPr="00DD420B">
        <w:rPr>
          <w:rFonts w:eastAsia="Times New Roman"/>
          <w:szCs w:val="28"/>
          <w:lang w:eastAsia="ru-RU"/>
        </w:rPr>
        <w:br/>
        <w:t>на официальном портале Администрации города (</w:t>
      </w:r>
      <w:hyperlink r:id="rId10" w:history="1">
        <w:r w:rsidRPr="00DD420B">
          <w:t>www.admsurgut.ru</w:t>
        </w:r>
      </w:hyperlink>
      <w:r w:rsidRPr="00DD420B">
        <w:rPr>
          <w:rFonts w:eastAsia="Times New Roman"/>
          <w:szCs w:val="28"/>
          <w:lang w:eastAsia="ru-RU"/>
        </w:rPr>
        <w:t>):</w:t>
      </w:r>
    </w:p>
    <w:p w:rsidR="00472C10" w:rsidRPr="00DD420B" w:rsidRDefault="00472C10" w:rsidP="00C702D1">
      <w:pPr>
        <w:tabs>
          <w:tab w:val="left" w:pos="567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настоящее постановление;</w:t>
      </w:r>
    </w:p>
    <w:p w:rsidR="00472C10" w:rsidRPr="00DD420B" w:rsidRDefault="00472C10" w:rsidP="00C702D1">
      <w:pPr>
        <w:tabs>
          <w:tab w:val="left" w:pos="567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- информацию об итогах собрания граждан.</w:t>
      </w:r>
    </w:p>
    <w:p w:rsidR="00472C10" w:rsidRPr="00DD420B" w:rsidRDefault="00472C10" w:rsidP="00C702D1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5. Настоящее постановление вступает в силу с даты подписания.</w:t>
      </w:r>
    </w:p>
    <w:p w:rsidR="00472C10" w:rsidRPr="00DD420B" w:rsidRDefault="00472C10" w:rsidP="00C702D1">
      <w:pPr>
        <w:ind w:firstLine="709"/>
        <w:jc w:val="both"/>
        <w:rPr>
          <w:rFonts w:eastAsia="Times New Roman"/>
          <w:szCs w:val="28"/>
          <w:lang w:eastAsia="ru-RU"/>
        </w:rPr>
      </w:pPr>
      <w:r w:rsidRPr="00DD420B">
        <w:rPr>
          <w:rFonts w:eastAsia="Times New Roman"/>
          <w:szCs w:val="28"/>
          <w:lang w:eastAsia="ru-RU"/>
        </w:rPr>
        <w:t>6. Контроль за выполнением постановления возложить на заместителя Главы города, курирующего сферу внутренней и молод</w:t>
      </w:r>
      <w:r w:rsidR="00B3173A">
        <w:rPr>
          <w:rFonts w:eastAsia="Times New Roman"/>
          <w:szCs w:val="28"/>
          <w:lang w:eastAsia="ru-RU"/>
        </w:rPr>
        <w:t>ё</w:t>
      </w:r>
      <w:r w:rsidRPr="00DD420B">
        <w:rPr>
          <w:rFonts w:eastAsia="Times New Roman"/>
          <w:szCs w:val="28"/>
          <w:lang w:eastAsia="ru-RU"/>
        </w:rPr>
        <w:t xml:space="preserve">жной политики. </w:t>
      </w:r>
    </w:p>
    <w:p w:rsidR="00472C10" w:rsidRDefault="00472C10" w:rsidP="00C702D1">
      <w:pPr>
        <w:ind w:left="360"/>
        <w:jc w:val="both"/>
        <w:rPr>
          <w:rFonts w:eastAsia="Times New Roman"/>
          <w:szCs w:val="28"/>
          <w:lang w:eastAsia="ru-RU"/>
        </w:rPr>
      </w:pPr>
    </w:p>
    <w:p w:rsidR="00472C10" w:rsidRDefault="00472C10" w:rsidP="00C702D1">
      <w:pPr>
        <w:ind w:left="360"/>
        <w:jc w:val="both"/>
        <w:rPr>
          <w:rFonts w:eastAsia="Times New Roman"/>
          <w:szCs w:val="28"/>
          <w:lang w:eastAsia="ru-RU"/>
        </w:rPr>
      </w:pPr>
    </w:p>
    <w:p w:rsidR="00472C10" w:rsidRDefault="00472C10" w:rsidP="00C702D1">
      <w:pPr>
        <w:ind w:left="360"/>
        <w:jc w:val="both"/>
        <w:rPr>
          <w:rFonts w:eastAsia="Times New Roman"/>
          <w:szCs w:val="28"/>
          <w:lang w:eastAsia="ru-RU"/>
        </w:rPr>
      </w:pPr>
    </w:p>
    <w:p w:rsidR="00472C10" w:rsidRPr="00562CD8" w:rsidRDefault="00472C10" w:rsidP="00C702D1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Глава города                                                                              </w:t>
      </w:r>
      <w:r w:rsidR="00C504E8">
        <w:rPr>
          <w:rFonts w:eastAsia="Times New Roman"/>
          <w:szCs w:val="28"/>
          <w:lang w:eastAsia="ru-RU"/>
        </w:rPr>
        <w:t xml:space="preserve">    </w:t>
      </w:r>
      <w:r>
        <w:rPr>
          <w:rFonts w:eastAsia="Times New Roman"/>
          <w:szCs w:val="28"/>
          <w:lang w:eastAsia="ru-RU"/>
        </w:rPr>
        <w:t xml:space="preserve">             М.Н. Слепов</w:t>
      </w:r>
    </w:p>
    <w:p w:rsidR="0084630A" w:rsidRPr="00C725A6" w:rsidRDefault="0084630A" w:rsidP="00C702D1">
      <w:pPr>
        <w:rPr>
          <w:szCs w:val="28"/>
        </w:rPr>
      </w:pPr>
    </w:p>
    <w:sectPr w:rsidR="0084630A" w:rsidRPr="00C725A6" w:rsidSect="00C504E8">
      <w:headerReference w:type="even" r:id="rId11"/>
      <w:headerReference w:type="default" r:id="rId12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2B" w:rsidRDefault="0023082B" w:rsidP="0084630A">
      <w:r>
        <w:separator/>
      </w:r>
    </w:p>
  </w:endnote>
  <w:endnote w:type="continuationSeparator" w:id="0">
    <w:p w:rsidR="0023082B" w:rsidRDefault="0023082B" w:rsidP="0084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2B" w:rsidRDefault="0023082B" w:rsidP="0084630A">
      <w:r>
        <w:separator/>
      </w:r>
    </w:p>
  </w:footnote>
  <w:footnote w:type="continuationSeparator" w:id="0">
    <w:p w:rsidR="0023082B" w:rsidRDefault="0023082B" w:rsidP="0084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055" w:rsidRDefault="00484055" w:rsidP="00892311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:rsidR="00484055" w:rsidRDefault="0048405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06393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504E8" w:rsidRPr="00C504E8" w:rsidRDefault="00C504E8">
        <w:pPr>
          <w:pStyle w:val="a6"/>
          <w:jc w:val="center"/>
          <w:rPr>
            <w:sz w:val="20"/>
            <w:szCs w:val="20"/>
          </w:rPr>
        </w:pPr>
        <w:r w:rsidRPr="00C504E8">
          <w:rPr>
            <w:sz w:val="20"/>
            <w:szCs w:val="20"/>
          </w:rPr>
          <w:fldChar w:fldCharType="begin"/>
        </w:r>
        <w:r w:rsidRPr="00C504E8">
          <w:rPr>
            <w:sz w:val="20"/>
            <w:szCs w:val="20"/>
          </w:rPr>
          <w:instrText>PAGE   \* MERGEFORMAT</w:instrText>
        </w:r>
        <w:r w:rsidRPr="00C504E8">
          <w:rPr>
            <w:sz w:val="20"/>
            <w:szCs w:val="20"/>
          </w:rPr>
          <w:fldChar w:fldCharType="separate"/>
        </w:r>
        <w:r w:rsidR="00A513C6">
          <w:rPr>
            <w:noProof/>
            <w:sz w:val="20"/>
            <w:szCs w:val="20"/>
          </w:rPr>
          <w:t>2</w:t>
        </w:r>
        <w:r w:rsidRPr="00C504E8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2C0D"/>
    <w:multiLevelType w:val="multilevel"/>
    <w:tmpl w:val="432C6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5B"/>
    <w:rsid w:val="000060EC"/>
    <w:rsid w:val="00023C44"/>
    <w:rsid w:val="00024227"/>
    <w:rsid w:val="00054AF2"/>
    <w:rsid w:val="00060B98"/>
    <w:rsid w:val="00070F3C"/>
    <w:rsid w:val="000843B2"/>
    <w:rsid w:val="000B12C1"/>
    <w:rsid w:val="000B25DD"/>
    <w:rsid w:val="000B266C"/>
    <w:rsid w:val="00121CDC"/>
    <w:rsid w:val="001906BD"/>
    <w:rsid w:val="001938BD"/>
    <w:rsid w:val="001D25B0"/>
    <w:rsid w:val="001F100A"/>
    <w:rsid w:val="001F461F"/>
    <w:rsid w:val="00214088"/>
    <w:rsid w:val="0023082B"/>
    <w:rsid w:val="00235B9A"/>
    <w:rsid w:val="00241F23"/>
    <w:rsid w:val="002512A9"/>
    <w:rsid w:val="00264ED0"/>
    <w:rsid w:val="00294F90"/>
    <w:rsid w:val="002C74FD"/>
    <w:rsid w:val="00326F4B"/>
    <w:rsid w:val="00327147"/>
    <w:rsid w:val="00455781"/>
    <w:rsid w:val="00472C10"/>
    <w:rsid w:val="00484055"/>
    <w:rsid w:val="004D014F"/>
    <w:rsid w:val="00505043"/>
    <w:rsid w:val="005649E4"/>
    <w:rsid w:val="00566D3F"/>
    <w:rsid w:val="005776FD"/>
    <w:rsid w:val="005F4973"/>
    <w:rsid w:val="00611051"/>
    <w:rsid w:val="00627588"/>
    <w:rsid w:val="00656C1A"/>
    <w:rsid w:val="006D09B7"/>
    <w:rsid w:val="006F5ED6"/>
    <w:rsid w:val="0084630A"/>
    <w:rsid w:val="008509CF"/>
    <w:rsid w:val="00852378"/>
    <w:rsid w:val="0085630D"/>
    <w:rsid w:val="00882E03"/>
    <w:rsid w:val="008D7F5C"/>
    <w:rsid w:val="008E3D79"/>
    <w:rsid w:val="0092606E"/>
    <w:rsid w:val="009740A3"/>
    <w:rsid w:val="009C2457"/>
    <w:rsid w:val="00A01587"/>
    <w:rsid w:val="00A2056B"/>
    <w:rsid w:val="00A3761A"/>
    <w:rsid w:val="00A37A28"/>
    <w:rsid w:val="00A513C6"/>
    <w:rsid w:val="00A63FB0"/>
    <w:rsid w:val="00AA2D20"/>
    <w:rsid w:val="00AB4194"/>
    <w:rsid w:val="00B3173A"/>
    <w:rsid w:val="00B77438"/>
    <w:rsid w:val="00B973AD"/>
    <w:rsid w:val="00BC5D45"/>
    <w:rsid w:val="00BD0624"/>
    <w:rsid w:val="00C03C42"/>
    <w:rsid w:val="00C46D9A"/>
    <w:rsid w:val="00C504E8"/>
    <w:rsid w:val="00C5522B"/>
    <w:rsid w:val="00C702D1"/>
    <w:rsid w:val="00C725A6"/>
    <w:rsid w:val="00D06EFB"/>
    <w:rsid w:val="00D23C51"/>
    <w:rsid w:val="00D37651"/>
    <w:rsid w:val="00D51562"/>
    <w:rsid w:val="00D55C7E"/>
    <w:rsid w:val="00D74919"/>
    <w:rsid w:val="00DB144A"/>
    <w:rsid w:val="00DB3D53"/>
    <w:rsid w:val="00E5475D"/>
    <w:rsid w:val="00E54AB0"/>
    <w:rsid w:val="00E81179"/>
    <w:rsid w:val="00E97585"/>
    <w:rsid w:val="00EE45CB"/>
    <w:rsid w:val="00F20A75"/>
    <w:rsid w:val="00F23D88"/>
    <w:rsid w:val="00F24536"/>
    <w:rsid w:val="00F4168C"/>
    <w:rsid w:val="00F42F3F"/>
    <w:rsid w:val="00F8214F"/>
    <w:rsid w:val="00F97A8D"/>
    <w:rsid w:val="00FB0B03"/>
    <w:rsid w:val="00FB5E4D"/>
    <w:rsid w:val="00FD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76E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63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630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8463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630A"/>
    <w:rPr>
      <w:rFonts w:ascii="Times New Roman" w:hAnsi="Times New Roman"/>
      <w:sz w:val="28"/>
    </w:rPr>
  </w:style>
  <w:style w:type="character" w:styleId="aa">
    <w:name w:val="page number"/>
    <w:basedOn w:val="a0"/>
    <w:rsid w:val="0084630A"/>
  </w:style>
  <w:style w:type="paragraph" w:styleId="ab">
    <w:name w:val="List Paragraph"/>
    <w:basedOn w:val="a"/>
    <w:uiPriority w:val="34"/>
    <w:qFormat/>
    <w:rsid w:val="00472C1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ycheva_nn\Desktop\&#1064;&#1072;&#1073;&#1083;&#1086;&#1085;&#1099;%20&#1089;%20&#1083;&#1080;&#1089;&#1086;&#1081;\&#1055;&#1043;&#104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E2390-BDFB-4969-B7B0-3121BC61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ПГГ</Template>
  <TotalTime>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2026-08-19T13:37:00Z</dcterms:created>
  <dcterms:modified xsi:type="dcterms:W3CDTF">2026-08-26T10:10:00Z</dcterms:modified>
</cp:coreProperties>
</file>