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102A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102A5" w:rsidRDefault="003102A5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6651621" r:id="rId8"/>
              </w:object>
            </w:r>
          </w:p>
          <w:p w:rsidR="003102A5" w:rsidRDefault="003102A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102A5" w:rsidRPr="005541F0" w:rsidRDefault="003102A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102A5" w:rsidRDefault="003102A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102A5" w:rsidRPr="005541F0" w:rsidRDefault="003102A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102A5" w:rsidRPr="005649E4" w:rsidRDefault="003102A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102A5" w:rsidRPr="00656C1A" w:rsidRDefault="003102A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102A5" w:rsidRPr="005541F0" w:rsidRDefault="003102A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102A5" w:rsidRPr="005541F0" w:rsidRDefault="003102A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102A5" w:rsidRPr="00656C1A" w:rsidRDefault="003102A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102A5" w:rsidRDefault="003102A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102A5" w:rsidRPr="003262E3" w:rsidRDefault="003102A5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3102A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102A5" w:rsidRPr="00F8214F" w:rsidRDefault="003102A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02A5" w:rsidRPr="00F1178A" w:rsidRDefault="00F1178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102A5" w:rsidRPr="00F8214F" w:rsidRDefault="003102A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02A5" w:rsidRPr="00F1178A" w:rsidRDefault="00F1178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102A5" w:rsidRPr="00A63FB0" w:rsidRDefault="003102A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02A5" w:rsidRPr="00F1178A" w:rsidRDefault="00F1178A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102A5" w:rsidRPr="00F8214F" w:rsidRDefault="003102A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102A5" w:rsidRPr="00AB4194" w:rsidRDefault="003102A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02A5" w:rsidRPr="00F1178A" w:rsidRDefault="00F1178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7860</w:t>
            </w:r>
            <w:bookmarkStart w:id="4" w:name="_GoBack"/>
            <w:bookmarkEnd w:id="4"/>
          </w:p>
        </w:tc>
      </w:tr>
    </w:tbl>
    <w:p w:rsidR="003102A5" w:rsidRDefault="003102A5" w:rsidP="009E222F"/>
    <w:p w:rsidR="003102A5" w:rsidRDefault="00C83268" w:rsidP="002C11C3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Об организации подготовки </w:t>
      </w:r>
    </w:p>
    <w:p w:rsidR="003102A5" w:rsidRDefault="00C83268" w:rsidP="002C11C3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граждан, подлежащих призыву </w:t>
      </w:r>
    </w:p>
    <w:p w:rsidR="003102A5" w:rsidRDefault="00C83268" w:rsidP="002C11C3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на военную службу </w:t>
      </w:r>
    </w:p>
    <w:p w:rsidR="00C83268" w:rsidRPr="00C83268" w:rsidRDefault="00C83268" w:rsidP="002C11C3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по военно-учетным специальностям </w:t>
      </w:r>
    </w:p>
    <w:p w:rsidR="00C83268" w:rsidRPr="00C83268" w:rsidRDefault="00C83268" w:rsidP="002C11C3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для Вооруженных Сил Российской </w:t>
      </w:r>
    </w:p>
    <w:p w:rsidR="00C83268" w:rsidRPr="00C83268" w:rsidRDefault="00C83268" w:rsidP="002C11C3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 w:rsidRPr="00C83268">
        <w:rPr>
          <w:rFonts w:eastAsia="Calibri"/>
          <w:szCs w:val="28"/>
        </w:rPr>
        <w:t>Федерации в городе Сургуте</w:t>
      </w:r>
    </w:p>
    <w:p w:rsidR="00C83268" w:rsidRPr="00C83268" w:rsidRDefault="00C83268" w:rsidP="002C11C3">
      <w:pPr>
        <w:widowControl w:val="0"/>
        <w:autoSpaceDE w:val="0"/>
        <w:autoSpaceDN w:val="0"/>
        <w:adjustRightInd w:val="0"/>
        <w:rPr>
          <w:rFonts w:eastAsia="Calibri"/>
          <w:sz w:val="26"/>
          <w:szCs w:val="26"/>
        </w:rPr>
      </w:pPr>
      <w:r w:rsidRPr="00C83268">
        <w:rPr>
          <w:rFonts w:eastAsia="Calibri"/>
          <w:szCs w:val="28"/>
        </w:rPr>
        <w:t>в 2026 – 2027 учебном году</w:t>
      </w:r>
    </w:p>
    <w:p w:rsidR="00C83268" w:rsidRDefault="00C83268" w:rsidP="002C11C3">
      <w:pPr>
        <w:rPr>
          <w:rFonts w:eastAsia="Times New Roman"/>
          <w:szCs w:val="28"/>
          <w:lang w:eastAsia="ru-RU"/>
        </w:rPr>
      </w:pPr>
    </w:p>
    <w:p w:rsidR="00C56340" w:rsidRDefault="00C56340" w:rsidP="002C11C3">
      <w:pPr>
        <w:rPr>
          <w:rFonts w:eastAsia="Times New Roman"/>
          <w:szCs w:val="28"/>
          <w:lang w:eastAsia="ru-RU"/>
        </w:rPr>
      </w:pP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В соответствии с Федеральным законом от 28.03.1998 № 53-ФЗ </w:t>
      </w:r>
      <w:r w:rsidR="003102A5">
        <w:rPr>
          <w:rFonts w:eastAsia="Calibri"/>
          <w:szCs w:val="28"/>
        </w:rPr>
        <w:br/>
      </w:r>
      <w:r w:rsidRPr="00C83268">
        <w:rPr>
          <w:rFonts w:eastAsia="Calibri"/>
          <w:szCs w:val="28"/>
        </w:rPr>
        <w:t xml:space="preserve">«О воинской обязанности и военной службе», постановлением Правительства Российской Федерации от 31.12.1999 № 1441 «Об утверждении Положения </w:t>
      </w:r>
      <w:r w:rsidRPr="00C83268">
        <w:rPr>
          <w:rFonts w:eastAsia="Calibri"/>
          <w:szCs w:val="28"/>
        </w:rPr>
        <w:br/>
        <w:t xml:space="preserve">о подготовке граждан Российской Федерации к военной службе», приказом Министра обороны Российской Федерации от 03.05.2001 № 202 </w:t>
      </w:r>
      <w:r w:rsidR="003102A5">
        <w:rPr>
          <w:rFonts w:eastAsia="Calibri"/>
          <w:szCs w:val="28"/>
        </w:rPr>
        <w:br/>
      </w:r>
      <w:r w:rsidRPr="00C83268">
        <w:rPr>
          <w:rFonts w:eastAsia="Calibri"/>
          <w:szCs w:val="28"/>
        </w:rPr>
        <w:t xml:space="preserve">«Об утверждении Инструкции о подготовке граждан Российской Федерации </w:t>
      </w:r>
      <w:r w:rsidRPr="00C83268">
        <w:rPr>
          <w:rFonts w:eastAsia="Calibri"/>
          <w:szCs w:val="28"/>
        </w:rPr>
        <w:br/>
        <w:t xml:space="preserve">по военно-учетным специальностям солдат, матросов, сержантов и старшин </w:t>
      </w:r>
      <w:r w:rsidRPr="00C83268">
        <w:rPr>
          <w:rFonts w:eastAsia="Calibri"/>
          <w:szCs w:val="28"/>
        </w:rPr>
        <w:br/>
        <w:t xml:space="preserve">в общественных объединениях и образовательных учреждениях начального профессионального и среднего профессионального образования», с учетом плана задания, установленного военным комиссаром Ханты-Мансийского автономного округа – Югры, на подготовку граждан по военно-учетным специальностям в 2026 – 2027 учебном году, в целях своевременной </w:t>
      </w:r>
      <w:r w:rsidR="003102A5">
        <w:rPr>
          <w:rFonts w:eastAsia="Calibri"/>
          <w:szCs w:val="28"/>
        </w:rPr>
        <w:br/>
      </w:r>
      <w:r w:rsidRPr="00C83268">
        <w:rPr>
          <w:rFonts w:eastAsia="Calibri"/>
          <w:szCs w:val="28"/>
        </w:rPr>
        <w:t>и качественной подготовки специалистов из числа граждан, подлежащих призыву на военную службу в 2027 году: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1. Утвердить: </w:t>
      </w:r>
    </w:p>
    <w:p w:rsidR="00C83268" w:rsidRPr="00794F3C" w:rsidRDefault="00794F3C" w:rsidP="003102A5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- п</w:t>
      </w:r>
      <w:r w:rsidR="00C83268" w:rsidRPr="00C83268">
        <w:rPr>
          <w:rFonts w:eastAsia="Calibri"/>
          <w:szCs w:val="28"/>
        </w:rPr>
        <w:t xml:space="preserve">лан основных мероприятий по подготовке специалистов на 2026 – </w:t>
      </w:r>
      <w:r>
        <w:rPr>
          <w:rFonts w:eastAsia="Calibri"/>
          <w:szCs w:val="28"/>
        </w:rPr>
        <w:br/>
      </w:r>
      <w:r w:rsidR="00C83268" w:rsidRPr="00C83268">
        <w:rPr>
          <w:rFonts w:eastAsia="Calibri"/>
          <w:szCs w:val="28"/>
        </w:rPr>
        <w:t xml:space="preserve">2027 учебный год из числа граждан, подлежащих призыву на военную службу, </w:t>
      </w:r>
      <w:r>
        <w:rPr>
          <w:rFonts w:eastAsia="Calibri"/>
          <w:szCs w:val="28"/>
        </w:rPr>
        <w:t>согласно приложению 1</w:t>
      </w:r>
      <w:r w:rsidRPr="00794F3C">
        <w:rPr>
          <w:rFonts w:eastAsia="Calibri"/>
          <w:szCs w:val="28"/>
        </w:rPr>
        <w:t>;</w:t>
      </w:r>
    </w:p>
    <w:p w:rsidR="00C83268" w:rsidRPr="00C83268" w:rsidRDefault="00794F3C" w:rsidP="003102A5">
      <w:pPr>
        <w:ind w:firstLine="709"/>
        <w:rPr>
          <w:rFonts w:eastAsia="Calibri"/>
          <w:szCs w:val="28"/>
        </w:rPr>
      </w:pPr>
      <w:r w:rsidRPr="003102A5">
        <w:rPr>
          <w:rFonts w:eastAsia="Calibri"/>
          <w:szCs w:val="28"/>
        </w:rPr>
        <w:t>- с</w:t>
      </w:r>
      <w:r w:rsidR="00C83268" w:rsidRPr="003102A5">
        <w:rPr>
          <w:rFonts w:eastAsia="Calibri"/>
          <w:szCs w:val="28"/>
        </w:rPr>
        <w:t xml:space="preserve">остав комиссии по отбору </w:t>
      </w:r>
      <w:r w:rsidRPr="003102A5">
        <w:rPr>
          <w:rFonts w:eastAsia="Calibri"/>
          <w:szCs w:val="28"/>
        </w:rPr>
        <w:t>граждан</w:t>
      </w:r>
      <w:r w:rsidR="002C11C3" w:rsidRPr="003102A5">
        <w:rPr>
          <w:rFonts w:eastAsia="Calibri"/>
          <w:szCs w:val="28"/>
        </w:rPr>
        <w:t xml:space="preserve">, подлежащих призыву на военную службу, </w:t>
      </w:r>
      <w:r w:rsidR="00C83268" w:rsidRPr="003102A5">
        <w:rPr>
          <w:rFonts w:eastAsia="Calibri"/>
          <w:szCs w:val="28"/>
        </w:rPr>
        <w:t xml:space="preserve">для подготовки по военно-учетным специальностям в 2026 – </w:t>
      </w:r>
      <w:r w:rsidR="003102A5" w:rsidRPr="003102A5">
        <w:rPr>
          <w:rFonts w:eastAsia="Calibri"/>
          <w:szCs w:val="28"/>
        </w:rPr>
        <w:br/>
      </w:r>
      <w:r w:rsidR="00C83268" w:rsidRPr="003102A5">
        <w:rPr>
          <w:rFonts w:eastAsia="Calibri"/>
          <w:szCs w:val="28"/>
        </w:rPr>
        <w:t>2027 учебном году согласно</w:t>
      </w:r>
      <w:r w:rsidR="00C83268" w:rsidRPr="00C83268">
        <w:rPr>
          <w:rFonts w:eastAsia="Calibri"/>
          <w:szCs w:val="28"/>
        </w:rPr>
        <w:t xml:space="preserve"> приложению 2.</w:t>
      </w:r>
    </w:p>
    <w:p w:rsidR="003102A5" w:rsidRDefault="003102A5" w:rsidP="003102A5">
      <w:pPr>
        <w:ind w:firstLine="709"/>
        <w:rPr>
          <w:rFonts w:eastAsia="Calibri"/>
          <w:szCs w:val="28"/>
        </w:rPr>
      </w:pP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lastRenderedPageBreak/>
        <w:t>2. Рекомендовать военному комиссару города Сургут и Сургутского района Ханты-Мансийского автономного округа – Югры: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>2.1. Организовать подготовку специалистов из числа граждан, прожи</w:t>
      </w:r>
      <w:r w:rsidR="003102A5">
        <w:rPr>
          <w:rFonts w:eastAsia="Calibri"/>
          <w:szCs w:val="28"/>
        </w:rPr>
        <w:t>-</w:t>
      </w:r>
      <w:r w:rsidRPr="00C83268">
        <w:rPr>
          <w:rFonts w:eastAsia="Calibri"/>
          <w:szCs w:val="28"/>
        </w:rPr>
        <w:t>вающих на территории города Сургута</w:t>
      </w:r>
      <w:r w:rsidR="00B02067">
        <w:rPr>
          <w:rFonts w:eastAsia="Calibri"/>
          <w:szCs w:val="28"/>
        </w:rPr>
        <w:t>,</w:t>
      </w:r>
      <w:r w:rsidRPr="00C83268">
        <w:rPr>
          <w:rFonts w:eastAsia="Calibri"/>
          <w:szCs w:val="28"/>
        </w:rPr>
        <w:t xml:space="preserve"> в период с октября 2026 года по февраль 2027 года и в период с апреля 2027 года по июль 2027 года по специальности: водитель транспортного средства категории «С».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3102A5">
        <w:rPr>
          <w:rFonts w:eastAsia="Calibri"/>
          <w:spacing w:val="-4"/>
          <w:szCs w:val="28"/>
        </w:rPr>
        <w:t>2.2. Организовать подготовку специалистов, проживающих в городе Сургуте</w:t>
      </w:r>
      <w:r w:rsidR="00B02067">
        <w:rPr>
          <w:rFonts w:eastAsia="Calibri"/>
          <w:spacing w:val="-4"/>
          <w:szCs w:val="28"/>
        </w:rPr>
        <w:t>,</w:t>
      </w:r>
      <w:r w:rsidRPr="00C83268">
        <w:rPr>
          <w:rFonts w:eastAsia="Calibri"/>
          <w:szCs w:val="28"/>
        </w:rPr>
        <w:t xml:space="preserve"> без отрыва от производства. 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2.3. Организовать компенсацию расходов, понесенных организациями </w:t>
      </w:r>
      <w:r w:rsidRPr="00C83268">
        <w:rPr>
          <w:rFonts w:eastAsia="Calibri"/>
          <w:szCs w:val="28"/>
        </w:rPr>
        <w:br/>
        <w:t xml:space="preserve">и гражданами, через военный комиссариат Ханты-Мансийского автономного округа – Югры в месячный срок после выставления ими счетов с приложением необходимых документов и расчетов. 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2.4. Информировать Главу города о ходе подготовки граждан </w:t>
      </w:r>
      <w:r w:rsidR="003102A5">
        <w:rPr>
          <w:rFonts w:eastAsia="Calibri"/>
          <w:szCs w:val="28"/>
        </w:rPr>
        <w:br/>
      </w:r>
      <w:r w:rsidRPr="00C83268">
        <w:rPr>
          <w:rFonts w:eastAsia="Calibri"/>
          <w:szCs w:val="28"/>
        </w:rPr>
        <w:t xml:space="preserve">для Вооруженных Сил Российской Федерации. 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>3. Рекомендовать руководителям организаций: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3.1. Создать в организациях необходимые условия гражданам </w:t>
      </w:r>
      <w:r w:rsidRPr="00C83268">
        <w:rPr>
          <w:rFonts w:eastAsia="Calibri"/>
          <w:szCs w:val="28"/>
        </w:rPr>
        <w:br/>
        <w:t>для регулярного посещения занятий.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>3.2. Обеспечить действенный контроль за посещаемостью и успе</w:t>
      </w:r>
      <w:r w:rsidR="003102A5">
        <w:rPr>
          <w:rFonts w:eastAsia="Calibri"/>
          <w:szCs w:val="28"/>
        </w:rPr>
        <w:t>-</w:t>
      </w:r>
      <w:r w:rsidRPr="00C83268">
        <w:rPr>
          <w:rFonts w:eastAsia="Calibri"/>
          <w:szCs w:val="28"/>
        </w:rPr>
        <w:t>ваемостью граждан.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3.3. Возмещать расходы, понесенные организациями и гражданами </w:t>
      </w:r>
      <w:r w:rsidRPr="00C83268">
        <w:rPr>
          <w:rFonts w:eastAsia="Calibri"/>
          <w:szCs w:val="28"/>
        </w:rPr>
        <w:br/>
        <w:t>при перевозке (проезду) граждан к месту учебы и обратно, в связи с подготовкой по военно-учетным специальностям в соответствии с постановлением Правительства Российской Федерации от 01.12.2004 № 704</w:t>
      </w:r>
      <w:r w:rsidR="00D005FA">
        <w:rPr>
          <w:rFonts w:eastAsia="Calibri"/>
          <w:szCs w:val="28"/>
        </w:rPr>
        <w:t xml:space="preserve"> </w:t>
      </w:r>
      <w:r w:rsidRPr="00C83268">
        <w:rPr>
          <w:rFonts w:eastAsia="Calibri"/>
          <w:szCs w:val="28"/>
        </w:rPr>
        <w:t>«О порядке компен</w:t>
      </w:r>
      <w:r w:rsidR="00D005FA">
        <w:rPr>
          <w:rFonts w:eastAsia="Calibri"/>
          <w:szCs w:val="28"/>
        </w:rPr>
        <w:t>-</w:t>
      </w:r>
      <w:r w:rsidRPr="00C83268">
        <w:rPr>
          <w:rFonts w:eastAsia="Calibri"/>
          <w:szCs w:val="28"/>
        </w:rPr>
        <w:t>сации расходов, понесенных организациями и гражданами Российской Федерации в связи с реализацией Федерального закона «О воинской обязанности и военной службе».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4. Комитету информационной политики обнародовать (разместить) настоящее постановление на официальном портале Администрации города: </w:t>
      </w:r>
      <w:r w:rsidRPr="00C83268">
        <w:rPr>
          <w:rFonts w:eastAsia="Calibri"/>
          <w:szCs w:val="28"/>
          <w:lang w:val="en-US"/>
        </w:rPr>
        <w:t>www</w:t>
      </w:r>
      <w:r w:rsidRPr="00C83268">
        <w:rPr>
          <w:rFonts w:eastAsia="Calibri"/>
          <w:szCs w:val="28"/>
        </w:rPr>
        <w:t>.</w:t>
      </w:r>
      <w:r w:rsidRPr="00C83268">
        <w:rPr>
          <w:rFonts w:eastAsia="Calibri"/>
          <w:szCs w:val="28"/>
          <w:lang w:val="en-US"/>
        </w:rPr>
        <w:t>admsurgut</w:t>
      </w:r>
      <w:r w:rsidRPr="00C83268">
        <w:rPr>
          <w:rFonts w:eastAsia="Calibri"/>
          <w:szCs w:val="28"/>
        </w:rPr>
        <w:t>.</w:t>
      </w:r>
      <w:r w:rsidRPr="00C83268">
        <w:rPr>
          <w:rFonts w:eastAsia="Calibri"/>
          <w:szCs w:val="28"/>
          <w:lang w:val="en-US"/>
        </w:rPr>
        <w:t>ru</w:t>
      </w:r>
      <w:r w:rsidRPr="00C83268">
        <w:rPr>
          <w:rFonts w:eastAsia="Calibri"/>
          <w:szCs w:val="28"/>
        </w:rPr>
        <w:t>.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5.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Pr="00C83268">
        <w:rPr>
          <w:rFonts w:eastAsia="Calibri"/>
          <w:szCs w:val="28"/>
          <w:lang w:val="en-US"/>
        </w:rPr>
        <w:t>DOCSURGUT</w:t>
      </w:r>
      <w:r w:rsidRPr="00C83268">
        <w:rPr>
          <w:rFonts w:eastAsia="Calibri"/>
          <w:szCs w:val="28"/>
        </w:rPr>
        <w:t>.</w:t>
      </w:r>
      <w:r w:rsidRPr="00C83268">
        <w:rPr>
          <w:rFonts w:eastAsia="Calibri"/>
          <w:szCs w:val="28"/>
          <w:lang w:val="en-US"/>
        </w:rPr>
        <w:t>RU</w:t>
      </w:r>
      <w:r w:rsidRPr="00C83268">
        <w:rPr>
          <w:rFonts w:eastAsia="Calibri"/>
          <w:szCs w:val="28"/>
        </w:rPr>
        <w:t>.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 xml:space="preserve">6. Настоящее постановление вступает в силу с </w:t>
      </w:r>
      <w:r w:rsidR="0016192A">
        <w:rPr>
          <w:rFonts w:eastAsia="Calibri"/>
          <w:szCs w:val="28"/>
        </w:rPr>
        <w:t>даты подписания</w:t>
      </w:r>
      <w:r w:rsidRPr="00C83268">
        <w:rPr>
          <w:rFonts w:eastAsia="Calibri"/>
          <w:szCs w:val="28"/>
        </w:rPr>
        <w:t>.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  <w:r w:rsidRPr="00C83268">
        <w:rPr>
          <w:rFonts w:eastAsia="Calibri"/>
          <w:szCs w:val="28"/>
        </w:rPr>
        <w:t>7. Контроль за выполнением постановления возложить на заместителя Главы города, курирующего сферу обеспечения безопасности городского округа.</w:t>
      </w:r>
    </w:p>
    <w:p w:rsidR="00C83268" w:rsidRPr="00C83268" w:rsidRDefault="00C83268" w:rsidP="003102A5">
      <w:pPr>
        <w:ind w:firstLine="709"/>
        <w:rPr>
          <w:rFonts w:eastAsia="Calibri"/>
          <w:szCs w:val="28"/>
        </w:rPr>
      </w:pPr>
    </w:p>
    <w:p w:rsidR="00C83268" w:rsidRDefault="00C83268" w:rsidP="002C11C3">
      <w:pPr>
        <w:rPr>
          <w:rFonts w:eastAsia="Times New Roman"/>
          <w:szCs w:val="28"/>
          <w:lang w:eastAsia="ru-RU"/>
        </w:rPr>
      </w:pPr>
    </w:p>
    <w:p w:rsidR="003102A5" w:rsidRDefault="003102A5" w:rsidP="002C11C3">
      <w:pPr>
        <w:rPr>
          <w:rFonts w:eastAsia="Times New Roman"/>
          <w:szCs w:val="28"/>
          <w:lang w:eastAsia="ru-RU"/>
        </w:rPr>
      </w:pPr>
    </w:p>
    <w:p w:rsidR="003102A5" w:rsidRPr="003102A5" w:rsidRDefault="003102A5" w:rsidP="003102A5">
      <w:pPr>
        <w:tabs>
          <w:tab w:val="left" w:pos="5245"/>
        </w:tabs>
        <w:rPr>
          <w:rFonts w:eastAsia="Calibri"/>
          <w:szCs w:val="28"/>
        </w:rPr>
      </w:pPr>
      <w:r w:rsidRPr="003102A5">
        <w:rPr>
          <w:rFonts w:eastAsia="Calibri"/>
          <w:szCs w:val="28"/>
        </w:rPr>
        <w:t xml:space="preserve">Временно исполняющий </w:t>
      </w:r>
    </w:p>
    <w:p w:rsidR="003102A5" w:rsidRPr="003102A5" w:rsidRDefault="003102A5" w:rsidP="003102A5">
      <w:pPr>
        <w:tabs>
          <w:tab w:val="left" w:pos="5245"/>
        </w:tabs>
        <w:rPr>
          <w:rFonts w:eastAsia="Calibri"/>
          <w:szCs w:val="28"/>
        </w:rPr>
      </w:pPr>
      <w:r w:rsidRPr="003102A5">
        <w:rPr>
          <w:rFonts w:eastAsia="Calibri"/>
          <w:szCs w:val="28"/>
        </w:rPr>
        <w:t xml:space="preserve">полномочия Главы города               </w:t>
      </w:r>
      <w:r>
        <w:rPr>
          <w:rFonts w:eastAsia="Calibri"/>
          <w:szCs w:val="28"/>
        </w:rPr>
        <w:t xml:space="preserve"> </w:t>
      </w:r>
      <w:r w:rsidRPr="003102A5">
        <w:rPr>
          <w:rFonts w:eastAsia="Calibri"/>
          <w:szCs w:val="28"/>
        </w:rPr>
        <w:t xml:space="preserve">                  </w:t>
      </w:r>
      <w:r>
        <w:rPr>
          <w:rFonts w:eastAsia="Calibri"/>
          <w:szCs w:val="28"/>
        </w:rPr>
        <w:t xml:space="preserve"> </w:t>
      </w:r>
      <w:r w:rsidRPr="003102A5">
        <w:rPr>
          <w:rFonts w:eastAsia="Calibri"/>
          <w:szCs w:val="28"/>
        </w:rPr>
        <w:t xml:space="preserve">              </w:t>
      </w:r>
      <w:r>
        <w:rPr>
          <w:rFonts w:eastAsia="Calibri"/>
          <w:szCs w:val="28"/>
        </w:rPr>
        <w:t xml:space="preserve"> </w:t>
      </w:r>
      <w:r w:rsidRPr="003102A5">
        <w:rPr>
          <w:rFonts w:eastAsia="Calibri"/>
          <w:szCs w:val="28"/>
        </w:rPr>
        <w:t xml:space="preserve">                   </w:t>
      </w:r>
      <w:r w:rsidR="00D005FA">
        <w:rPr>
          <w:rFonts w:eastAsia="Calibri"/>
          <w:szCs w:val="28"/>
        </w:rPr>
        <w:t xml:space="preserve"> </w:t>
      </w:r>
      <w:r w:rsidRPr="003102A5">
        <w:rPr>
          <w:rFonts w:eastAsia="Calibri"/>
          <w:szCs w:val="28"/>
        </w:rPr>
        <w:t xml:space="preserve">   И.В. Пустовая</w:t>
      </w:r>
    </w:p>
    <w:p w:rsidR="00C56340" w:rsidRDefault="00C56340" w:rsidP="002C11C3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page"/>
      </w:r>
    </w:p>
    <w:p w:rsidR="00C56340" w:rsidRDefault="00C56340" w:rsidP="002C11C3">
      <w:pPr>
        <w:tabs>
          <w:tab w:val="left" w:pos="7440"/>
        </w:tabs>
        <w:rPr>
          <w:rFonts w:eastAsia="Times New Roman"/>
          <w:szCs w:val="28"/>
          <w:lang w:eastAsia="ru-RU"/>
        </w:rPr>
        <w:sectPr w:rsidR="00C56340" w:rsidSect="003102A5">
          <w:headerReference w:type="default" r:id="rId9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C56340" w:rsidRPr="00C56340" w:rsidRDefault="00C56340" w:rsidP="003102A5">
      <w:pPr>
        <w:ind w:firstLine="11057"/>
      </w:pPr>
      <w:r w:rsidRPr="00C56340">
        <w:lastRenderedPageBreak/>
        <w:t>Приложение 1</w:t>
      </w:r>
    </w:p>
    <w:p w:rsidR="00C56340" w:rsidRPr="00C56340" w:rsidRDefault="00C56340" w:rsidP="003102A5">
      <w:pPr>
        <w:ind w:firstLine="11057"/>
      </w:pPr>
      <w:r w:rsidRPr="00C56340">
        <w:t xml:space="preserve">к постановлению </w:t>
      </w:r>
    </w:p>
    <w:p w:rsidR="00C56340" w:rsidRPr="00C56340" w:rsidRDefault="00C56340" w:rsidP="003102A5">
      <w:pPr>
        <w:ind w:firstLine="11057"/>
      </w:pPr>
      <w:r w:rsidRPr="00C56340">
        <w:t>Администрации города</w:t>
      </w:r>
    </w:p>
    <w:p w:rsidR="00C56340" w:rsidRPr="00C56340" w:rsidRDefault="00C56340" w:rsidP="003102A5">
      <w:pPr>
        <w:ind w:firstLine="11057"/>
      </w:pPr>
      <w:r w:rsidRPr="00C56340">
        <w:t>от _______</w:t>
      </w:r>
      <w:r w:rsidR="003102A5">
        <w:t>_</w:t>
      </w:r>
      <w:r w:rsidRPr="00C56340">
        <w:t>____ № _____</w:t>
      </w:r>
      <w:r w:rsidR="003102A5">
        <w:t>__</w:t>
      </w:r>
      <w:r w:rsidRPr="00C56340">
        <w:t>_</w:t>
      </w:r>
    </w:p>
    <w:p w:rsidR="00C56340" w:rsidRPr="00C56340" w:rsidRDefault="00C56340" w:rsidP="002C11C3">
      <w:pPr>
        <w:jc w:val="center"/>
      </w:pPr>
    </w:p>
    <w:p w:rsidR="00C56340" w:rsidRPr="00C56340" w:rsidRDefault="00C56340" w:rsidP="002C11C3">
      <w:pPr>
        <w:jc w:val="center"/>
      </w:pPr>
    </w:p>
    <w:p w:rsidR="00C56340" w:rsidRDefault="00C56340" w:rsidP="002C11C3">
      <w:pPr>
        <w:jc w:val="center"/>
      </w:pPr>
      <w:r w:rsidRPr="00C56340">
        <w:t xml:space="preserve">План </w:t>
      </w:r>
    </w:p>
    <w:p w:rsidR="00C56340" w:rsidRDefault="00C56340" w:rsidP="002C11C3">
      <w:pPr>
        <w:jc w:val="center"/>
      </w:pPr>
      <w:r w:rsidRPr="00C56340">
        <w:t>основных мероприятий по подготовке специалистов</w:t>
      </w:r>
      <w:r>
        <w:t xml:space="preserve"> </w:t>
      </w:r>
      <w:r w:rsidRPr="00C56340">
        <w:t xml:space="preserve">на 2026 – 2027 учебный год </w:t>
      </w:r>
    </w:p>
    <w:p w:rsidR="00C56340" w:rsidRPr="00C56340" w:rsidRDefault="00C56340" w:rsidP="002C11C3">
      <w:pPr>
        <w:jc w:val="center"/>
      </w:pPr>
      <w:r w:rsidRPr="00C56340">
        <w:t>из числа граждан, подлежащих призыву на военную службу</w:t>
      </w:r>
    </w:p>
    <w:p w:rsidR="00C56340" w:rsidRPr="00C56340" w:rsidRDefault="00C56340" w:rsidP="002C11C3">
      <w:pPr>
        <w:jc w:val="center"/>
        <w:rPr>
          <w:rFonts w:eastAsia="Times New Roman"/>
          <w:sz w:val="26"/>
          <w:szCs w:val="26"/>
          <w:highlight w:val="yellow"/>
          <w:lang w:eastAsia="ru-RU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2835"/>
        <w:gridCol w:w="5665"/>
      </w:tblGrid>
      <w:tr w:rsidR="00C56340" w:rsidRPr="00C56340" w:rsidTr="003102A5">
        <w:trPr>
          <w:trHeight w:val="1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ind w:left="-113" w:right="-104"/>
              <w:jc w:val="center"/>
              <w:rPr>
                <w:rFonts w:eastAsia="Times New Roman"/>
                <w:spacing w:val="-4"/>
                <w:szCs w:val="28"/>
                <w:lang w:val="en-US"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val="en-US" w:eastAsia="ru-RU"/>
              </w:rPr>
              <w:t>№ п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/</w:t>
            </w:r>
            <w:r w:rsidRPr="00C56340">
              <w:rPr>
                <w:rFonts w:eastAsia="Times New Roman"/>
                <w:spacing w:val="-4"/>
                <w:szCs w:val="28"/>
                <w:lang w:val="en-US" w:eastAsia="ru-RU"/>
              </w:rPr>
              <w:t>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keepNext/>
              <w:suppressAutoHyphens/>
              <w:jc w:val="center"/>
              <w:outlineLvl w:val="1"/>
              <w:rPr>
                <w:rFonts w:eastAsia="Times New Roman"/>
                <w:bCs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bCs/>
                <w:spacing w:val="-4"/>
                <w:szCs w:val="28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ind w:left="-160"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Срок исполнения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Ответственный</w:t>
            </w:r>
          </w:p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исполнитель</w:t>
            </w:r>
          </w:p>
        </w:tc>
      </w:tr>
      <w:tr w:rsidR="00C56340" w:rsidRPr="00C56340" w:rsidTr="003102A5">
        <w:trPr>
          <w:trHeight w:val="2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Проведение инструкторско-методического </w:t>
            </w:r>
          </w:p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совещания с участием руководителей образовательных учреждений, руководителей учреждений среднего профессионального образования по вопросу подготовки граждан </w:t>
            </w:r>
          </w:p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по военно-учетным специальностям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для Вооруженных Сил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до начала занятий нового учебного года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военный комиссар города Сургут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и Сургутского района Ханты-Мансийского автономного округа – Югры </w:t>
            </w:r>
            <w:r w:rsidR="003102A5">
              <w:rPr>
                <w:rFonts w:eastAsia="Times New Roman"/>
                <w:spacing w:val="-4"/>
                <w:szCs w:val="28"/>
                <w:lang w:eastAsia="ru-RU"/>
              </w:rPr>
              <w:br/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  <w:tr w:rsidR="00C56340" w:rsidRPr="00C56340" w:rsidTr="003102A5">
        <w:trPr>
          <w:trHeight w:val="1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Подведение итогов подготовки граждан </w:t>
            </w:r>
          </w:p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по военно-учетным специальностям </w:t>
            </w:r>
          </w:p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для Вооруженных Сил Российской Федерации </w:t>
            </w:r>
          </w:p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 2025 </w:t>
            </w:r>
            <w:r w:rsidRPr="00C56340">
              <w:rPr>
                <w:rFonts w:eastAsia="Times New Roman"/>
                <w:szCs w:val="28"/>
                <w:lang w:eastAsia="ru-RU"/>
              </w:rPr>
              <w:t xml:space="preserve">– 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2026 учебном году и постановка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задач на 2026 </w:t>
            </w:r>
            <w:r w:rsidRPr="00C56340">
              <w:rPr>
                <w:rFonts w:eastAsia="Times New Roman"/>
                <w:szCs w:val="28"/>
                <w:lang w:eastAsia="ru-RU"/>
              </w:rPr>
              <w:t xml:space="preserve">– 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2027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до начала занятий нового учебного года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военный комиссар города Сургут </w:t>
            </w:r>
          </w:p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и Сургутского района Ханты-Мансийского автономного округа – Югры</w:t>
            </w:r>
            <w:r>
              <w:rPr>
                <w:rFonts w:eastAsia="Times New Roman"/>
                <w:spacing w:val="-4"/>
                <w:szCs w:val="28"/>
                <w:lang w:eastAsia="ru-RU"/>
              </w:rPr>
              <w:t xml:space="preserve">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  <w:tr w:rsidR="00C56340" w:rsidRPr="00C56340" w:rsidTr="003102A5">
        <w:trPr>
          <w:trHeight w:val="1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Совершенствование учебно-материальной базы образовательных учреждений, осуществляющих подготовку по военно-учетным специальностям в городе Сургуте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постоянно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руководители образовательных учреждений, осуществляющих подготовку по военно-учетным специальностям в городе Сургуте 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</w:tbl>
    <w:p w:rsidR="003102A5" w:rsidRDefault="003102A5"/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2835"/>
        <w:gridCol w:w="5665"/>
      </w:tblGrid>
      <w:tr w:rsidR="00C56340" w:rsidRPr="00C56340" w:rsidTr="003102A5">
        <w:trPr>
          <w:trHeight w:val="1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Отбор кандидатов для подготовки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по военно-учетным специальностям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до октября 2026 года,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до апреля 2027 года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военный комиссар города Сургут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и Сургутского района Ханты-Мансийского автономного округа – Югры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  <w:tr w:rsidR="00C56340" w:rsidRPr="00C56340" w:rsidTr="003102A5">
        <w:trPr>
          <w:trHeight w:val="14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Проведение медицинского освидетельствования граждан,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направляемых на обучение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для подготовки по военно-учетным специальностям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за 10 дней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до начала обучения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военный комиссар города Сургут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и Сургутского района Ханты-Мансийского автономного округа – Югры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  <w:tr w:rsidR="00C56340" w:rsidRPr="00C56340" w:rsidTr="003102A5">
        <w:trPr>
          <w:trHeight w:val="15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Направление граждан, подлежащих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призыву весной и осенью 2027 года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 образовательные учреждения, осуществляющие подготовку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по военно-учетным специальностям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3102A5">
              <w:rPr>
                <w:rFonts w:eastAsia="Times New Roman"/>
                <w:spacing w:val="-4"/>
                <w:szCs w:val="28"/>
                <w:lang w:eastAsia="ru-RU"/>
              </w:rPr>
              <w:t xml:space="preserve">за </w:t>
            </w:r>
            <w:r w:rsidR="00794F3C" w:rsidRPr="003102A5">
              <w:rPr>
                <w:rFonts w:eastAsia="Times New Roman"/>
                <w:spacing w:val="-4"/>
                <w:szCs w:val="28"/>
                <w:lang w:eastAsia="ru-RU"/>
              </w:rPr>
              <w:t>три</w:t>
            </w:r>
            <w:r w:rsidRPr="003102A5">
              <w:rPr>
                <w:rFonts w:eastAsia="Times New Roman"/>
                <w:spacing w:val="-4"/>
                <w:szCs w:val="28"/>
                <w:lang w:eastAsia="ru-RU"/>
              </w:rPr>
              <w:t xml:space="preserve"> дня до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 начала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обучения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военный комиссар города Сургут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и Сургутского района Ханты-Мансийского автономного округа – Югры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  <w:tr w:rsidR="00C56340" w:rsidRPr="00C56340" w:rsidTr="003102A5">
        <w:trPr>
          <w:trHeight w:val="1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Комплектование учебных групп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октябрь 2026 года,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апрель 2027 года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руководители образовательных учреждений, осуществляющих подготовку по военно-учетным специальностям в городе Сургуте </w:t>
            </w:r>
            <w:r w:rsidR="003102A5">
              <w:rPr>
                <w:rFonts w:eastAsia="Times New Roman"/>
                <w:spacing w:val="-4"/>
                <w:szCs w:val="28"/>
                <w:lang w:eastAsia="ru-RU"/>
              </w:rPr>
              <w:br/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  <w:tr w:rsidR="00B02067" w:rsidRPr="00C56340" w:rsidTr="0047676D">
        <w:trPr>
          <w:trHeight w:val="226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02067" w:rsidRPr="00C56340" w:rsidRDefault="00B02067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Проведение обучения </w:t>
            </w: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 образовательных учреждениях </w:t>
            </w: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по военно-учетным специальностям:</w:t>
            </w: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val="en-US" w:eastAsia="ru-RU"/>
              </w:rPr>
              <w:t>I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 поток обучения:</w:t>
            </w: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- водитель категории «С»</w:t>
            </w:r>
            <w:r>
              <w:rPr>
                <w:rFonts w:eastAsia="Times New Roman"/>
                <w:spacing w:val="-4"/>
                <w:szCs w:val="28"/>
                <w:lang w:eastAsia="ru-RU"/>
              </w:rPr>
              <w:t>;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 </w:t>
            </w: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val="en-US" w:eastAsia="ru-RU"/>
              </w:rPr>
              <w:t>II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 поток обучения:</w:t>
            </w: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- водитель категории «С»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октябрь 2026 года – </w:t>
            </w: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февраль 2027 года</w:t>
            </w:r>
            <w:r>
              <w:rPr>
                <w:rFonts w:eastAsia="Times New Roman"/>
                <w:spacing w:val="-4"/>
                <w:szCs w:val="28"/>
                <w:lang w:eastAsia="ru-RU"/>
              </w:rPr>
              <w:t>;</w:t>
            </w: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апрель 2027 года –</w:t>
            </w: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июль 2027 года  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руководители образовательных учреждений, осуществляющих подготовку по военно-учетным специальностям в городе Сургуте </w:t>
            </w:r>
          </w:p>
          <w:p w:rsidR="00B02067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  <w:p w:rsidR="00B02067" w:rsidRPr="00C56340" w:rsidRDefault="00B02067" w:rsidP="003102A5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</w:p>
        </w:tc>
      </w:tr>
      <w:tr w:rsidR="00C56340" w:rsidRPr="00C56340" w:rsidTr="003102A5">
        <w:trPr>
          <w:trHeight w:val="11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Информирование руководителей предприятий (учреждений) о посещаемости и успеваемости курсантов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в течение периода обучения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военный комиссар города Сургут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и Сургутского района Ханты-Мансийского автономного округа – Югры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  <w:tr w:rsidR="00C56340" w:rsidRPr="00C56340" w:rsidTr="003102A5">
        <w:trPr>
          <w:trHeight w:val="1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Проведение выпускных экзаменов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в образовательных учреждениях, осуществляющих подготовку по военно-учетным специальностям: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val="en-US" w:eastAsia="ru-RU"/>
              </w:rPr>
              <w:t>I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 поток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val="en-US" w:eastAsia="ru-RU"/>
              </w:rPr>
              <w:t>II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 поток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февраль 2027 года,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июль 2027 года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C3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руководители образовательных учреждений, осуществляющих подготовку по военно-учетным специальностям в городе Сургуте, военный комиссар города Сургут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и Сургутского района Ханты-Мансийского автономного округа – Югры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  <w:tr w:rsidR="00C56340" w:rsidRPr="00C56340" w:rsidTr="003102A5">
        <w:trPr>
          <w:trHeight w:val="122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F3C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Проведение учебно-методических сборов </w:t>
            </w:r>
          </w:p>
          <w:p w:rsidR="00794F3C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с должностными лицами, ответственными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за подготовку по военно-учетным специальностям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до 01.10.2026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военный комиссар города Сургут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и Сургутского района Ханты-Мансийского автономного округа – Югры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  <w:tr w:rsidR="00C56340" w:rsidRPr="00C56340" w:rsidTr="003102A5">
        <w:trPr>
          <w:trHeight w:val="18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Организация предварительного отбора граждан, подлежащих призыву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на военную службу для подготовки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по военно-учетным специальностям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в период проведения первоначальной постановки граждан на воинский учет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до 01.04.2027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военный комиссар города Сургут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и Сургутского района Ханты-Мансийского автономного округа – Югры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  <w:tr w:rsidR="00C56340" w:rsidRPr="00C56340" w:rsidTr="003102A5">
        <w:trPr>
          <w:trHeight w:val="1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4F3C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Подведение итогов подготовки граждан </w:t>
            </w:r>
          </w:p>
          <w:p w:rsidR="00794F3C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по военно-учетным специальностям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для Вооруженных Сил Российской Федерации:</w:t>
            </w:r>
          </w:p>
          <w:p w:rsidR="00C56340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>
              <w:rPr>
                <w:rFonts w:eastAsia="Times New Roman"/>
                <w:spacing w:val="-4"/>
                <w:szCs w:val="28"/>
                <w:lang w:eastAsia="ru-RU"/>
              </w:rPr>
              <w:t xml:space="preserve">- </w:t>
            </w:r>
            <w:r w:rsidR="00C56340"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за </w:t>
            </w:r>
            <w:r w:rsidR="00C56340" w:rsidRPr="00C56340">
              <w:rPr>
                <w:rFonts w:eastAsia="Times New Roman"/>
                <w:spacing w:val="-4"/>
                <w:szCs w:val="28"/>
                <w:lang w:val="en-US" w:eastAsia="ru-RU"/>
              </w:rPr>
              <w:t>I</w:t>
            </w:r>
            <w:r w:rsidR="00C56340"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 поток обучения;</w:t>
            </w:r>
          </w:p>
          <w:p w:rsidR="00C56340" w:rsidRPr="00C56340" w:rsidRDefault="00B02067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>
              <w:rPr>
                <w:rFonts w:eastAsia="Times New Roman"/>
                <w:spacing w:val="-4"/>
                <w:szCs w:val="28"/>
                <w:lang w:eastAsia="ru-RU"/>
              </w:rPr>
              <w:t xml:space="preserve">- </w:t>
            </w:r>
            <w:r w:rsidR="00C56340"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за </w:t>
            </w:r>
            <w:r w:rsidR="00C56340" w:rsidRPr="00C56340">
              <w:rPr>
                <w:rFonts w:eastAsia="Times New Roman"/>
                <w:spacing w:val="-4"/>
                <w:szCs w:val="28"/>
                <w:lang w:val="en-US" w:eastAsia="ru-RU"/>
              </w:rPr>
              <w:t>II</w:t>
            </w:r>
            <w:r w:rsidR="00C56340"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 поток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до 28.02.2027,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до 30.07.2027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военный комиссар города Сургут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и Сургутского района Ханты-Мансийского автономного округа – Югры </w:t>
            </w:r>
          </w:p>
          <w:p w:rsidR="00C56340" w:rsidRPr="00C56340" w:rsidRDefault="00794F3C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  <w:tr w:rsidR="00C56340" w:rsidRPr="00C56340" w:rsidTr="003102A5">
        <w:trPr>
          <w:trHeight w:val="4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ind w:firstLine="26"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Доклад Главе города об итогах подготовки граждан призывного возраста по военно-учетным специальностям для Вооруженных Сил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до 30.09.2027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военный комиссар города Сургут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и Сургутского района Ханты-Мансийского автономного округа – Югры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</w:tbl>
    <w:p w:rsidR="003102A5" w:rsidRDefault="003102A5"/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2835"/>
        <w:gridCol w:w="5665"/>
      </w:tblGrid>
      <w:tr w:rsidR="00C56340" w:rsidRPr="00C56340" w:rsidTr="003102A5">
        <w:trPr>
          <w:trHeight w:val="1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2C11C3">
            <w:pPr>
              <w:suppressAutoHyphens/>
              <w:jc w:val="center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11C3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Организация и проведение комплексных проверок образовательных организаций </w:t>
            </w:r>
          </w:p>
          <w:p w:rsidR="002C11C3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в части</w:t>
            </w:r>
            <w:r w:rsidR="00B02067">
              <w:rPr>
                <w:rFonts w:eastAsia="Times New Roman"/>
                <w:spacing w:val="-4"/>
                <w:szCs w:val="28"/>
                <w:lang w:eastAsia="ru-RU"/>
              </w:rPr>
              <w:t>,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 касающейся подготовки граждан </w:t>
            </w:r>
          </w:p>
          <w:p w:rsidR="002C11C3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по военно-учетным специальностям,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целевого использования техники и имущества Вооруженных Сил Российской Федерации, переданных им в безвозмездное пользование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военный комиссар города Сургут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 xml:space="preserve">и Сургутского района Ханты-Мансийского автономного округа – Югры, комиссия 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br/>
              <w:t xml:space="preserve">по отбору граждан для подготовки </w:t>
            </w: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br/>
              <w:t xml:space="preserve">по военно-учетным специальностям </w:t>
            </w:r>
          </w:p>
          <w:p w:rsidR="00C56340" w:rsidRPr="00C56340" w:rsidRDefault="00C56340" w:rsidP="003102A5">
            <w:pPr>
              <w:suppressAutoHyphens/>
              <w:jc w:val="left"/>
              <w:rPr>
                <w:rFonts w:eastAsia="Times New Roman"/>
                <w:spacing w:val="-4"/>
                <w:szCs w:val="28"/>
                <w:lang w:eastAsia="ru-RU"/>
              </w:rPr>
            </w:pPr>
            <w:r w:rsidRPr="00C56340">
              <w:rPr>
                <w:rFonts w:eastAsia="Times New Roman"/>
                <w:spacing w:val="-4"/>
                <w:szCs w:val="28"/>
                <w:lang w:eastAsia="ru-RU"/>
              </w:rPr>
              <w:t>(по согласованию)</w:t>
            </w:r>
          </w:p>
        </w:tc>
      </w:tr>
    </w:tbl>
    <w:p w:rsidR="00C56340" w:rsidRPr="00C56340" w:rsidRDefault="00C56340" w:rsidP="002C11C3">
      <w:pPr>
        <w:rPr>
          <w:rFonts w:ascii="MS Sans Serif" w:eastAsia="Times New Roman" w:hAnsi="MS Sans Serif"/>
          <w:sz w:val="20"/>
          <w:szCs w:val="20"/>
          <w:lang w:eastAsia="ru-RU"/>
        </w:rPr>
      </w:pPr>
    </w:p>
    <w:p w:rsidR="00C56340" w:rsidRDefault="00C56340" w:rsidP="002C11C3">
      <w:pPr>
        <w:rPr>
          <w:rFonts w:eastAsia="Times New Roman"/>
          <w:szCs w:val="28"/>
          <w:lang w:eastAsia="ru-RU"/>
        </w:rPr>
      </w:pPr>
    </w:p>
    <w:p w:rsidR="00794F3C" w:rsidRDefault="00794F3C" w:rsidP="002C11C3">
      <w:pPr>
        <w:tabs>
          <w:tab w:val="left" w:pos="7440"/>
        </w:tabs>
        <w:rPr>
          <w:rFonts w:eastAsia="Times New Roman"/>
          <w:szCs w:val="28"/>
          <w:lang w:eastAsia="ru-RU"/>
        </w:rPr>
        <w:sectPr w:rsidR="00794F3C" w:rsidSect="003102A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C56340" w:rsidRPr="00C56340" w:rsidRDefault="00C56340" w:rsidP="003102A5">
      <w:pPr>
        <w:ind w:firstLine="5954"/>
        <w:rPr>
          <w:rFonts w:eastAsia="Calibri"/>
          <w:szCs w:val="28"/>
        </w:rPr>
      </w:pPr>
      <w:r w:rsidRPr="00C56340">
        <w:rPr>
          <w:rFonts w:eastAsia="Calibri"/>
          <w:szCs w:val="28"/>
        </w:rPr>
        <w:lastRenderedPageBreak/>
        <w:t>Приложение 2</w:t>
      </w:r>
    </w:p>
    <w:p w:rsidR="00C56340" w:rsidRPr="00C56340" w:rsidRDefault="00C56340" w:rsidP="003102A5">
      <w:pPr>
        <w:ind w:firstLine="5954"/>
        <w:rPr>
          <w:rFonts w:eastAsia="Calibri"/>
          <w:szCs w:val="28"/>
        </w:rPr>
      </w:pPr>
      <w:r w:rsidRPr="00C56340">
        <w:rPr>
          <w:rFonts w:eastAsia="Calibri"/>
          <w:szCs w:val="28"/>
        </w:rPr>
        <w:t xml:space="preserve">к постановлению </w:t>
      </w:r>
    </w:p>
    <w:p w:rsidR="00C56340" w:rsidRPr="00C56340" w:rsidRDefault="00C56340" w:rsidP="003102A5">
      <w:pPr>
        <w:ind w:firstLine="5954"/>
        <w:rPr>
          <w:rFonts w:eastAsia="Calibri"/>
          <w:szCs w:val="28"/>
        </w:rPr>
      </w:pPr>
      <w:r w:rsidRPr="00C56340">
        <w:rPr>
          <w:rFonts w:eastAsia="Calibri"/>
          <w:szCs w:val="28"/>
        </w:rPr>
        <w:t>Администрации города</w:t>
      </w:r>
    </w:p>
    <w:p w:rsidR="00C56340" w:rsidRPr="00C56340" w:rsidRDefault="00C56340" w:rsidP="003102A5">
      <w:pPr>
        <w:ind w:firstLine="5954"/>
        <w:rPr>
          <w:rFonts w:eastAsia="Calibri"/>
          <w:szCs w:val="28"/>
        </w:rPr>
      </w:pPr>
      <w:r w:rsidRPr="00C56340">
        <w:rPr>
          <w:rFonts w:eastAsia="Calibri"/>
          <w:szCs w:val="28"/>
        </w:rPr>
        <w:t>от ____________ № ___</w:t>
      </w:r>
      <w:r w:rsidR="003102A5">
        <w:rPr>
          <w:rFonts w:eastAsia="Calibri"/>
          <w:szCs w:val="28"/>
        </w:rPr>
        <w:t>____</w:t>
      </w:r>
      <w:r w:rsidRPr="00C56340">
        <w:rPr>
          <w:rFonts w:eastAsia="Calibri"/>
          <w:szCs w:val="28"/>
        </w:rPr>
        <w:t>__</w:t>
      </w:r>
    </w:p>
    <w:p w:rsidR="00C56340" w:rsidRPr="00C56340" w:rsidRDefault="00C56340" w:rsidP="003102A5">
      <w:pPr>
        <w:ind w:firstLine="5954"/>
        <w:rPr>
          <w:rFonts w:eastAsia="Calibri"/>
          <w:szCs w:val="28"/>
        </w:rPr>
      </w:pPr>
    </w:p>
    <w:p w:rsidR="00C56340" w:rsidRPr="00C56340" w:rsidRDefault="00C56340" w:rsidP="002C11C3">
      <w:pPr>
        <w:rPr>
          <w:rFonts w:eastAsia="Calibri"/>
          <w:szCs w:val="28"/>
        </w:rPr>
      </w:pPr>
    </w:p>
    <w:p w:rsidR="002C11C3" w:rsidRPr="003102A5" w:rsidRDefault="002C11C3" w:rsidP="002C11C3">
      <w:pPr>
        <w:jc w:val="center"/>
        <w:rPr>
          <w:rFonts w:eastAsia="Calibri"/>
          <w:szCs w:val="28"/>
        </w:rPr>
      </w:pPr>
      <w:r w:rsidRPr="003102A5">
        <w:rPr>
          <w:rFonts w:eastAsia="Calibri"/>
          <w:szCs w:val="28"/>
        </w:rPr>
        <w:t xml:space="preserve">Состав комиссии </w:t>
      </w:r>
    </w:p>
    <w:p w:rsidR="00452283" w:rsidRPr="003102A5" w:rsidRDefault="002C11C3" w:rsidP="002C11C3">
      <w:pPr>
        <w:jc w:val="center"/>
        <w:rPr>
          <w:rFonts w:eastAsia="Calibri"/>
          <w:szCs w:val="28"/>
        </w:rPr>
      </w:pPr>
      <w:r w:rsidRPr="003102A5">
        <w:rPr>
          <w:rFonts w:eastAsia="Calibri"/>
          <w:szCs w:val="28"/>
        </w:rPr>
        <w:t xml:space="preserve">по отбору граждан, подлежащих призыву на военную службу, </w:t>
      </w:r>
    </w:p>
    <w:p w:rsidR="00C56340" w:rsidRDefault="002C11C3" w:rsidP="002C11C3">
      <w:pPr>
        <w:jc w:val="center"/>
        <w:rPr>
          <w:rFonts w:eastAsia="Calibri"/>
          <w:szCs w:val="28"/>
        </w:rPr>
      </w:pPr>
      <w:r w:rsidRPr="003102A5">
        <w:rPr>
          <w:rFonts w:eastAsia="Calibri"/>
          <w:szCs w:val="28"/>
        </w:rPr>
        <w:t>для подготовки по военно-учетным специальностям в 2026 – 2027 учебном году</w:t>
      </w:r>
    </w:p>
    <w:p w:rsidR="002C11C3" w:rsidRPr="00C56340" w:rsidRDefault="002C11C3" w:rsidP="002C11C3">
      <w:pPr>
        <w:jc w:val="center"/>
        <w:rPr>
          <w:rFonts w:eastAsia="Calibri"/>
          <w:szCs w:val="28"/>
        </w:rPr>
      </w:pPr>
    </w:p>
    <w:tbl>
      <w:tblPr>
        <w:tblW w:w="9957" w:type="dxa"/>
        <w:tblInd w:w="-318" w:type="dxa"/>
        <w:tblLook w:val="04A0" w:firstRow="1" w:lastRow="0" w:firstColumn="1" w:lastColumn="0" w:noHBand="0" w:noVBand="1"/>
      </w:tblPr>
      <w:tblGrid>
        <w:gridCol w:w="3437"/>
        <w:gridCol w:w="425"/>
        <w:gridCol w:w="6095"/>
      </w:tblGrid>
      <w:tr w:rsidR="00C56340" w:rsidRPr="00C56340" w:rsidTr="00794F3C">
        <w:tc>
          <w:tcPr>
            <w:tcW w:w="3437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Исак</w:t>
            </w:r>
          </w:p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Александр Иванович</w:t>
            </w:r>
          </w:p>
        </w:tc>
        <w:tc>
          <w:tcPr>
            <w:tcW w:w="425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-</w:t>
            </w:r>
          </w:p>
        </w:tc>
        <w:tc>
          <w:tcPr>
            <w:tcW w:w="6095" w:type="dxa"/>
          </w:tcPr>
          <w:p w:rsidR="00C56340" w:rsidRPr="00C56340" w:rsidRDefault="00C56340" w:rsidP="003102A5">
            <w:pPr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 xml:space="preserve">военный комиссар города Сургут </w:t>
            </w:r>
          </w:p>
          <w:p w:rsidR="00C56340" w:rsidRPr="00C56340" w:rsidRDefault="00C56340" w:rsidP="003102A5">
            <w:pPr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и Сургутского района Ханты-Мансийского автономного округа – Югры, полковник, председатель комиссии (по согласованию)</w:t>
            </w:r>
          </w:p>
          <w:p w:rsidR="00C56340" w:rsidRPr="00C56340" w:rsidRDefault="00C56340" w:rsidP="003102A5">
            <w:pPr>
              <w:jc w:val="left"/>
              <w:rPr>
                <w:rFonts w:eastAsia="Calibri"/>
                <w:sz w:val="10"/>
                <w:szCs w:val="28"/>
              </w:rPr>
            </w:pPr>
          </w:p>
        </w:tc>
      </w:tr>
      <w:tr w:rsidR="00C56340" w:rsidRPr="00C56340" w:rsidTr="00794F3C">
        <w:tc>
          <w:tcPr>
            <w:tcW w:w="3437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 xml:space="preserve">Туруев </w:t>
            </w:r>
          </w:p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Сергей Вилорьевич</w:t>
            </w:r>
          </w:p>
        </w:tc>
        <w:tc>
          <w:tcPr>
            <w:tcW w:w="425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-</w:t>
            </w:r>
          </w:p>
        </w:tc>
        <w:tc>
          <w:tcPr>
            <w:tcW w:w="6095" w:type="dxa"/>
          </w:tcPr>
          <w:p w:rsidR="00C56340" w:rsidRPr="00C56340" w:rsidRDefault="00C56340" w:rsidP="003102A5">
            <w:pPr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 xml:space="preserve">директор профессионального образовательного учреждения «Сургутский учебный центр» </w:t>
            </w:r>
          </w:p>
          <w:p w:rsidR="00C56340" w:rsidRPr="00C56340" w:rsidRDefault="00C56340" w:rsidP="003102A5">
            <w:pPr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 xml:space="preserve">Регионального отделения Общероссийской общественно-государственной организации </w:t>
            </w:r>
          </w:p>
          <w:p w:rsidR="00C56340" w:rsidRPr="00C56340" w:rsidRDefault="00C56340" w:rsidP="003102A5">
            <w:pPr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«Добровольное общество содействия</w:t>
            </w:r>
          </w:p>
          <w:p w:rsidR="00C56340" w:rsidRPr="00C56340" w:rsidRDefault="00C56340" w:rsidP="003102A5">
            <w:pPr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 xml:space="preserve">армии, авиации и флоту России» </w:t>
            </w:r>
          </w:p>
          <w:p w:rsidR="00C56340" w:rsidRPr="00C56340" w:rsidRDefault="00C56340" w:rsidP="003102A5">
            <w:pPr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 xml:space="preserve">Ханты-Мансийского автономного </w:t>
            </w:r>
          </w:p>
          <w:p w:rsidR="00C56340" w:rsidRDefault="00C56340" w:rsidP="003102A5">
            <w:pPr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округа – Югры, заместитель председателя комиссии (по согласованию)</w:t>
            </w:r>
          </w:p>
          <w:p w:rsidR="00794F3C" w:rsidRPr="00C56340" w:rsidRDefault="00794F3C" w:rsidP="003102A5">
            <w:pPr>
              <w:jc w:val="left"/>
              <w:rPr>
                <w:rFonts w:eastAsia="Calibri"/>
                <w:sz w:val="10"/>
                <w:szCs w:val="10"/>
              </w:rPr>
            </w:pPr>
          </w:p>
        </w:tc>
      </w:tr>
      <w:tr w:rsidR="00C56340" w:rsidRPr="00C56340" w:rsidTr="00794F3C">
        <w:tc>
          <w:tcPr>
            <w:tcW w:w="3437" w:type="dxa"/>
          </w:tcPr>
          <w:p w:rsid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Члены комиссии:</w:t>
            </w:r>
          </w:p>
          <w:p w:rsidR="00794F3C" w:rsidRPr="00C56340" w:rsidRDefault="00794F3C" w:rsidP="002C11C3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425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</w:p>
        </w:tc>
        <w:tc>
          <w:tcPr>
            <w:tcW w:w="6095" w:type="dxa"/>
          </w:tcPr>
          <w:p w:rsidR="00C56340" w:rsidRPr="00C56340" w:rsidRDefault="00C56340" w:rsidP="003102A5">
            <w:pPr>
              <w:jc w:val="left"/>
              <w:rPr>
                <w:rFonts w:eastAsia="Calibri"/>
                <w:szCs w:val="28"/>
              </w:rPr>
            </w:pPr>
          </w:p>
        </w:tc>
      </w:tr>
      <w:tr w:rsidR="00C56340" w:rsidRPr="00C56340" w:rsidTr="00794F3C">
        <w:tc>
          <w:tcPr>
            <w:tcW w:w="3437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Криворот</w:t>
            </w:r>
          </w:p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Виталий Владимирович</w:t>
            </w:r>
          </w:p>
        </w:tc>
        <w:tc>
          <w:tcPr>
            <w:tcW w:w="425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-</w:t>
            </w:r>
          </w:p>
        </w:tc>
        <w:tc>
          <w:tcPr>
            <w:tcW w:w="6095" w:type="dxa"/>
          </w:tcPr>
          <w:p w:rsidR="00C56340" w:rsidRPr="00C56340" w:rsidRDefault="00C56340" w:rsidP="003102A5">
            <w:pPr>
              <w:ind w:right="-144"/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заместитель Главы города, представитель Администрации города</w:t>
            </w:r>
          </w:p>
          <w:p w:rsidR="00C56340" w:rsidRPr="00C56340" w:rsidRDefault="00C56340" w:rsidP="003102A5">
            <w:pPr>
              <w:jc w:val="left"/>
              <w:rPr>
                <w:rFonts w:eastAsia="Calibri"/>
                <w:sz w:val="10"/>
                <w:szCs w:val="10"/>
              </w:rPr>
            </w:pPr>
          </w:p>
        </w:tc>
      </w:tr>
      <w:tr w:rsidR="00C56340" w:rsidRPr="00C56340" w:rsidTr="00794F3C">
        <w:tc>
          <w:tcPr>
            <w:tcW w:w="3437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Застежко</w:t>
            </w:r>
          </w:p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Юрий Васильевич</w:t>
            </w:r>
          </w:p>
        </w:tc>
        <w:tc>
          <w:tcPr>
            <w:tcW w:w="425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-</w:t>
            </w:r>
          </w:p>
        </w:tc>
        <w:tc>
          <w:tcPr>
            <w:tcW w:w="6095" w:type="dxa"/>
          </w:tcPr>
          <w:p w:rsidR="00C56340" w:rsidRPr="00C56340" w:rsidRDefault="00C56340" w:rsidP="003102A5">
            <w:pPr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врач, руководящий работой по медицинскому освидетельствованию граждан, подлежащих призыву на военную службу (по согласованию)</w:t>
            </w:r>
          </w:p>
          <w:p w:rsidR="00C56340" w:rsidRPr="00C56340" w:rsidRDefault="00C56340" w:rsidP="003102A5">
            <w:pPr>
              <w:jc w:val="left"/>
              <w:rPr>
                <w:rFonts w:eastAsia="Calibri"/>
                <w:sz w:val="10"/>
                <w:szCs w:val="10"/>
              </w:rPr>
            </w:pPr>
          </w:p>
        </w:tc>
      </w:tr>
      <w:tr w:rsidR="00C56340" w:rsidRPr="00C56340" w:rsidTr="00794F3C">
        <w:tc>
          <w:tcPr>
            <w:tcW w:w="3437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Есеньков</w:t>
            </w:r>
          </w:p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Сергей Александрович</w:t>
            </w:r>
          </w:p>
        </w:tc>
        <w:tc>
          <w:tcPr>
            <w:tcW w:w="425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-</w:t>
            </w:r>
          </w:p>
        </w:tc>
        <w:tc>
          <w:tcPr>
            <w:tcW w:w="6095" w:type="dxa"/>
          </w:tcPr>
          <w:p w:rsidR="00C56340" w:rsidRPr="00C56340" w:rsidRDefault="00C56340" w:rsidP="003102A5">
            <w:pPr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начальник отделения подготовки, призыва граждан на военную службу (по согласованию)</w:t>
            </w:r>
          </w:p>
          <w:p w:rsidR="00C56340" w:rsidRPr="00C56340" w:rsidRDefault="00C56340" w:rsidP="003102A5">
            <w:pPr>
              <w:jc w:val="left"/>
              <w:rPr>
                <w:rFonts w:eastAsia="Calibri"/>
                <w:sz w:val="10"/>
                <w:szCs w:val="10"/>
              </w:rPr>
            </w:pPr>
          </w:p>
        </w:tc>
      </w:tr>
      <w:tr w:rsidR="00C56340" w:rsidRPr="00C56340" w:rsidTr="00794F3C">
        <w:tc>
          <w:tcPr>
            <w:tcW w:w="3437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Янтирякова</w:t>
            </w:r>
          </w:p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Ильмира Рафиковна</w:t>
            </w:r>
          </w:p>
        </w:tc>
        <w:tc>
          <w:tcPr>
            <w:tcW w:w="425" w:type="dxa"/>
          </w:tcPr>
          <w:p w:rsidR="00C56340" w:rsidRPr="00C56340" w:rsidRDefault="00C56340" w:rsidP="002C11C3">
            <w:pPr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>-</w:t>
            </w:r>
          </w:p>
        </w:tc>
        <w:tc>
          <w:tcPr>
            <w:tcW w:w="6095" w:type="dxa"/>
          </w:tcPr>
          <w:p w:rsidR="00C56340" w:rsidRPr="00C56340" w:rsidRDefault="00C56340" w:rsidP="003102A5">
            <w:pPr>
              <w:jc w:val="left"/>
              <w:rPr>
                <w:rFonts w:eastAsia="Calibri"/>
                <w:szCs w:val="28"/>
              </w:rPr>
            </w:pPr>
            <w:r w:rsidRPr="00C56340">
              <w:rPr>
                <w:rFonts w:eastAsia="Calibri"/>
                <w:szCs w:val="28"/>
              </w:rPr>
              <w:t xml:space="preserve">помощник начальника отделения подготовки, призыва граждан на военную службу </w:t>
            </w:r>
            <w:r w:rsidR="003102A5">
              <w:rPr>
                <w:rFonts w:eastAsia="Calibri"/>
                <w:szCs w:val="28"/>
              </w:rPr>
              <w:br/>
            </w:r>
            <w:r w:rsidRPr="00C56340">
              <w:rPr>
                <w:rFonts w:eastAsia="Calibri"/>
                <w:szCs w:val="28"/>
              </w:rPr>
              <w:t>(по согласованию)</w:t>
            </w:r>
          </w:p>
        </w:tc>
      </w:tr>
    </w:tbl>
    <w:p w:rsidR="00C83268" w:rsidRPr="00794F3C" w:rsidRDefault="00C83268" w:rsidP="002C11C3">
      <w:pPr>
        <w:tabs>
          <w:tab w:val="left" w:pos="7440"/>
        </w:tabs>
        <w:rPr>
          <w:rFonts w:eastAsia="Times New Roman"/>
          <w:szCs w:val="28"/>
          <w:lang w:eastAsia="ru-RU"/>
        </w:rPr>
      </w:pPr>
    </w:p>
    <w:sectPr w:rsidR="00C83268" w:rsidRPr="00794F3C" w:rsidSect="003102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F70" w:rsidRDefault="00752F70" w:rsidP="001E6248">
      <w:r>
        <w:separator/>
      </w:r>
    </w:p>
  </w:endnote>
  <w:endnote w:type="continuationSeparator" w:id="0">
    <w:p w:rsidR="00752F70" w:rsidRDefault="00752F70" w:rsidP="001E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F70" w:rsidRDefault="00752F70" w:rsidP="001E6248">
      <w:r>
        <w:separator/>
      </w:r>
    </w:p>
  </w:footnote>
  <w:footnote w:type="continuationSeparator" w:id="0">
    <w:p w:rsidR="00752F70" w:rsidRDefault="00752F70" w:rsidP="001E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31229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E1B84" w:rsidRPr="00BE1B84" w:rsidRDefault="00BE1B84">
        <w:pPr>
          <w:pStyle w:val="a6"/>
          <w:jc w:val="center"/>
          <w:rPr>
            <w:sz w:val="20"/>
            <w:szCs w:val="20"/>
          </w:rPr>
        </w:pPr>
        <w:r w:rsidRPr="00BE1B84">
          <w:rPr>
            <w:sz w:val="20"/>
            <w:szCs w:val="20"/>
          </w:rPr>
          <w:fldChar w:fldCharType="begin"/>
        </w:r>
        <w:r w:rsidRPr="00BE1B84">
          <w:rPr>
            <w:sz w:val="20"/>
            <w:szCs w:val="20"/>
          </w:rPr>
          <w:instrText>PAGE   \* MERGEFORMAT</w:instrText>
        </w:r>
        <w:r w:rsidRPr="00BE1B84">
          <w:rPr>
            <w:sz w:val="20"/>
            <w:szCs w:val="20"/>
          </w:rPr>
          <w:fldChar w:fldCharType="separate"/>
        </w:r>
        <w:r w:rsidR="00F1178A">
          <w:rPr>
            <w:noProof/>
            <w:sz w:val="20"/>
            <w:szCs w:val="20"/>
          </w:rPr>
          <w:t>7</w:t>
        </w:r>
        <w:r w:rsidRPr="00BE1B84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94"/>
    <w:rsid w:val="000060EC"/>
    <w:rsid w:val="00024227"/>
    <w:rsid w:val="00060B98"/>
    <w:rsid w:val="000742F0"/>
    <w:rsid w:val="000843B2"/>
    <w:rsid w:val="00093F62"/>
    <w:rsid w:val="000B12C1"/>
    <w:rsid w:val="000B25DD"/>
    <w:rsid w:val="000B266C"/>
    <w:rsid w:val="000D1AA8"/>
    <w:rsid w:val="001425A9"/>
    <w:rsid w:val="0016192A"/>
    <w:rsid w:val="001816D3"/>
    <w:rsid w:val="001906BD"/>
    <w:rsid w:val="001938BD"/>
    <w:rsid w:val="001E6248"/>
    <w:rsid w:val="001F1B38"/>
    <w:rsid w:val="001F461F"/>
    <w:rsid w:val="002045F5"/>
    <w:rsid w:val="00214088"/>
    <w:rsid w:val="00235B9A"/>
    <w:rsid w:val="00241F23"/>
    <w:rsid w:val="00294F90"/>
    <w:rsid w:val="002B3D94"/>
    <w:rsid w:val="002C11C3"/>
    <w:rsid w:val="003102A5"/>
    <w:rsid w:val="00326F4B"/>
    <w:rsid w:val="00370204"/>
    <w:rsid w:val="003958B7"/>
    <w:rsid w:val="003B1D4C"/>
    <w:rsid w:val="003C7AF7"/>
    <w:rsid w:val="00452283"/>
    <w:rsid w:val="00455781"/>
    <w:rsid w:val="004D014F"/>
    <w:rsid w:val="004E7DC5"/>
    <w:rsid w:val="00505043"/>
    <w:rsid w:val="005649E4"/>
    <w:rsid w:val="00566D3F"/>
    <w:rsid w:val="005776FD"/>
    <w:rsid w:val="005B058B"/>
    <w:rsid w:val="005C5E8B"/>
    <w:rsid w:val="005F4973"/>
    <w:rsid w:val="00656C1A"/>
    <w:rsid w:val="006D09B7"/>
    <w:rsid w:val="006E33C4"/>
    <w:rsid w:val="006F5ED6"/>
    <w:rsid w:val="00752F70"/>
    <w:rsid w:val="00757840"/>
    <w:rsid w:val="00794F3C"/>
    <w:rsid w:val="00822397"/>
    <w:rsid w:val="008420EA"/>
    <w:rsid w:val="008509CF"/>
    <w:rsid w:val="00852378"/>
    <w:rsid w:val="0085630D"/>
    <w:rsid w:val="008618DD"/>
    <w:rsid w:val="008A44EC"/>
    <w:rsid w:val="008E3D79"/>
    <w:rsid w:val="0092606E"/>
    <w:rsid w:val="009740A3"/>
    <w:rsid w:val="009C1641"/>
    <w:rsid w:val="00A3761A"/>
    <w:rsid w:val="00A37A28"/>
    <w:rsid w:val="00A603B9"/>
    <w:rsid w:val="00A63FB0"/>
    <w:rsid w:val="00A914FE"/>
    <w:rsid w:val="00AB4194"/>
    <w:rsid w:val="00B02067"/>
    <w:rsid w:val="00B106E8"/>
    <w:rsid w:val="00B77438"/>
    <w:rsid w:val="00BC5D45"/>
    <w:rsid w:val="00BD0624"/>
    <w:rsid w:val="00BD228E"/>
    <w:rsid w:val="00BE1B84"/>
    <w:rsid w:val="00BF0627"/>
    <w:rsid w:val="00C03C42"/>
    <w:rsid w:val="00C46D9A"/>
    <w:rsid w:val="00C56340"/>
    <w:rsid w:val="00C725A6"/>
    <w:rsid w:val="00C83268"/>
    <w:rsid w:val="00C85B19"/>
    <w:rsid w:val="00D005FA"/>
    <w:rsid w:val="00D06D44"/>
    <w:rsid w:val="00D23C51"/>
    <w:rsid w:val="00D37651"/>
    <w:rsid w:val="00D446BA"/>
    <w:rsid w:val="00D45842"/>
    <w:rsid w:val="00D47BDF"/>
    <w:rsid w:val="00D51562"/>
    <w:rsid w:val="00D74919"/>
    <w:rsid w:val="00DA120E"/>
    <w:rsid w:val="00DB3D53"/>
    <w:rsid w:val="00DB7836"/>
    <w:rsid w:val="00E22300"/>
    <w:rsid w:val="00E54AB0"/>
    <w:rsid w:val="00E64267"/>
    <w:rsid w:val="00E81179"/>
    <w:rsid w:val="00E96E05"/>
    <w:rsid w:val="00E97585"/>
    <w:rsid w:val="00EB7D56"/>
    <w:rsid w:val="00EE45CB"/>
    <w:rsid w:val="00F1178A"/>
    <w:rsid w:val="00F23D88"/>
    <w:rsid w:val="00F24536"/>
    <w:rsid w:val="00F37492"/>
    <w:rsid w:val="00F4168C"/>
    <w:rsid w:val="00F52636"/>
    <w:rsid w:val="00F817BB"/>
    <w:rsid w:val="00F8214F"/>
    <w:rsid w:val="00F936F6"/>
    <w:rsid w:val="00F97A8D"/>
    <w:rsid w:val="00FB5E4D"/>
    <w:rsid w:val="00FD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F68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6248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6248"/>
    <w:rPr>
      <w:rFonts w:ascii="Times New Roman" w:hAnsi="Times New Roman"/>
      <w:sz w:val="28"/>
    </w:rPr>
  </w:style>
  <w:style w:type="character" w:styleId="aa">
    <w:name w:val="page number"/>
    <w:basedOn w:val="a0"/>
    <w:rsid w:val="001E6248"/>
  </w:style>
  <w:style w:type="paragraph" w:styleId="ab">
    <w:name w:val="No Spacing"/>
    <w:uiPriority w:val="1"/>
    <w:qFormat/>
    <w:rsid w:val="00BE1B84"/>
    <w:pPr>
      <w:spacing w:after="0" w:line="240" w:lineRule="auto"/>
    </w:pPr>
  </w:style>
  <w:style w:type="character" w:styleId="ac">
    <w:name w:val="Hyperlink"/>
    <w:uiPriority w:val="99"/>
    <w:unhideWhenUsed/>
    <w:rsid w:val="00BE1B84"/>
    <w:rPr>
      <w:color w:val="0059BF"/>
      <w:sz w:val="14"/>
      <w:szCs w:val="14"/>
      <w:u w:val="single"/>
    </w:rPr>
  </w:style>
  <w:style w:type="paragraph" w:styleId="ad">
    <w:name w:val="List Paragraph"/>
    <w:basedOn w:val="a"/>
    <w:uiPriority w:val="34"/>
    <w:qFormat/>
    <w:rsid w:val="00BE1B8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Гипертекстовая ссылка"/>
    <w:uiPriority w:val="99"/>
    <w:rsid w:val="003958B7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nova_ig\Desktop\&#1056;&#1040;&#1041;&#1054;&#1063;&#1040;&#1071;\&#1041;&#1051;&#1040;&#1053;&#1050;&#1048;\&#1041;&#1051;&#1040;&#1053;&#1050;&#1048;%20-%202023\&#1040;&#1076;&#1084;&#1080;&#1085;&#1080;&#1089;&#1090;&#1088;&#1072;&#1094;&#1080;&#1103;%20&#1075;&#1086;&#1088;&#1086;&#1076;&#1072;%20-%20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96CE6-C298-42AE-BF61-C227E358A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 - Постановление</Template>
  <TotalTime>0</TotalTime>
  <Pages>1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2026-07-23T09:40:00Z</dcterms:created>
  <dcterms:modified xsi:type="dcterms:W3CDTF">2026-07-27T05:01:00Z</dcterms:modified>
</cp:coreProperties>
</file>