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C362E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C362E" w:rsidRDefault="00CC362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2pt" o:ole="">
                  <v:imagedata r:id="rId8" o:title="" gain="1.5625" blacklevel="3932f" grayscale="t"/>
                </v:shape>
                <o:OLEObject Type="Embed" ProgID="CorelDRAW.Graphic.11" ShapeID="_x0000_i1025" DrawAspect="Content" ObjectID="_1853410242" r:id="rId9"/>
              </w:object>
            </w:r>
          </w:p>
          <w:p w:rsidR="00CC362E" w:rsidRDefault="00CC362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C362E" w:rsidRPr="005541F0" w:rsidRDefault="00CC362E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C362E" w:rsidRDefault="00CC362E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C362E" w:rsidRPr="005541F0" w:rsidRDefault="00CC362E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C362E" w:rsidRPr="005649E4" w:rsidRDefault="00CC362E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C362E" w:rsidRPr="001D25B0" w:rsidRDefault="00CC362E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CC362E" w:rsidRPr="005541F0" w:rsidRDefault="00CC362E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C362E" w:rsidRPr="005541F0" w:rsidRDefault="00CC362E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C362E" w:rsidRPr="001D25B0" w:rsidRDefault="00CC362E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CC362E" w:rsidRDefault="00CC362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C362E" w:rsidRPr="003262E3" w:rsidRDefault="00CC362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C362E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C362E" w:rsidRPr="00F8214F" w:rsidRDefault="00CC36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362E" w:rsidRPr="00F8214F" w:rsidRDefault="00C7515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C362E" w:rsidRPr="00F8214F" w:rsidRDefault="00CC36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362E" w:rsidRPr="00F8214F" w:rsidRDefault="00C7515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C362E" w:rsidRPr="00A63FB0" w:rsidRDefault="00CC362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362E" w:rsidRPr="00A3761A" w:rsidRDefault="00C7515D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C362E" w:rsidRPr="00F8214F" w:rsidRDefault="00CC362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C362E" w:rsidRPr="00AB4194" w:rsidRDefault="00CC36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362E" w:rsidRPr="00F8214F" w:rsidRDefault="00C7515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74</w:t>
            </w:r>
            <w:bookmarkStart w:id="4" w:name="_GoBack"/>
            <w:bookmarkEnd w:id="4"/>
          </w:p>
        </w:tc>
      </w:tr>
    </w:tbl>
    <w:p w:rsidR="00CC362E" w:rsidRDefault="00CC362E" w:rsidP="009A3510"/>
    <w:p w:rsidR="00472C10" w:rsidRDefault="00656C1A" w:rsidP="00CC362E">
      <w:pPr>
        <w:spacing w:line="120" w:lineRule="atLeast"/>
        <w:rPr>
          <w:rFonts w:eastAsia="Times New Roman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72C10"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A10C15" w:rsidRDefault="009C2242" w:rsidP="00472C10">
      <w:pPr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>«</w:t>
      </w:r>
      <w:r w:rsidR="00A10C15">
        <w:rPr>
          <w:rFonts w:eastAsia="Times New Roman"/>
          <w:szCs w:val="28"/>
          <w:lang w:eastAsia="ru-RU"/>
        </w:rPr>
        <w:t xml:space="preserve">Открытие молодёжного </w:t>
      </w:r>
    </w:p>
    <w:p w:rsidR="00A10C15" w:rsidRDefault="00A10C15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пространства «вМесто»</w:t>
      </w:r>
    </w:p>
    <w:bookmarkEnd w:id="5"/>
    <w:bookmarkEnd w:id="6"/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CC362E" w:rsidRDefault="00472C10" w:rsidP="00CC362E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</w:t>
      </w:r>
      <w:r>
        <w:rPr>
          <w:rFonts w:eastAsia="Times New Roman"/>
          <w:szCs w:val="28"/>
          <w:lang w:eastAsia="ru-RU"/>
        </w:rPr>
        <w:br/>
        <w:t xml:space="preserve">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</w:t>
      </w:r>
      <w:r>
        <w:rPr>
          <w:rFonts w:eastAsia="Times New Roman"/>
          <w:szCs w:val="28"/>
          <w:lang w:eastAsia="ru-RU"/>
        </w:rPr>
        <w:br/>
        <w:t>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группы от </w:t>
      </w:r>
      <w:r w:rsidR="00A10C15">
        <w:rPr>
          <w:rFonts w:eastAsia="Times New Roman"/>
          <w:szCs w:val="28"/>
          <w:lang w:eastAsia="ru-RU"/>
        </w:rPr>
        <w:t>01.10.2026</w:t>
      </w:r>
      <w:r w:rsidR="009C2242" w:rsidRPr="009C2242">
        <w:rPr>
          <w:rFonts w:eastAsia="Times New Roman"/>
          <w:szCs w:val="28"/>
          <w:lang w:eastAsia="ru-RU"/>
        </w:rPr>
        <w:t xml:space="preserve"> № 01-01-</w:t>
      </w:r>
      <w:r w:rsidR="00A10C15">
        <w:rPr>
          <w:rFonts w:eastAsia="Times New Roman"/>
          <w:szCs w:val="28"/>
          <w:lang w:eastAsia="ru-RU"/>
        </w:rPr>
        <w:t>6766</w:t>
      </w:r>
      <w:r w:rsidR="009C2242" w:rsidRPr="009C2242">
        <w:rPr>
          <w:rFonts w:eastAsia="Times New Roman"/>
          <w:szCs w:val="28"/>
          <w:lang w:eastAsia="ru-RU"/>
        </w:rPr>
        <w:t>/6</w:t>
      </w:r>
      <w:r>
        <w:rPr>
          <w:rFonts w:eastAsia="Times New Roman"/>
          <w:szCs w:val="28"/>
          <w:lang w:eastAsia="ru-RU"/>
        </w:rPr>
        <w:t>:</w:t>
      </w:r>
    </w:p>
    <w:p w:rsidR="00472C10" w:rsidRPr="00CC362E" w:rsidRDefault="00CC362E" w:rsidP="00CC362E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r w:rsidR="00472C10" w:rsidRPr="00CC362E">
        <w:rPr>
          <w:rFonts w:eastAsia="Times New Roman"/>
          <w:szCs w:val="28"/>
          <w:lang w:eastAsia="ru-RU"/>
        </w:rPr>
        <w:t xml:space="preserve">Назначить по инициативе Главы города собрание граждан по вопросу выявления мнения граждан о поддержке инициативного проекта </w:t>
      </w:r>
      <w:bookmarkStart w:id="8" w:name="_Hlk237010215"/>
      <w:r w:rsidR="009C2242" w:rsidRPr="00CC362E">
        <w:rPr>
          <w:rFonts w:eastAsia="Times New Roman"/>
          <w:szCs w:val="28"/>
          <w:lang w:eastAsia="ru-RU"/>
        </w:rPr>
        <w:t>«</w:t>
      </w:r>
      <w:r w:rsidR="00A10C15" w:rsidRPr="00CC362E">
        <w:rPr>
          <w:rFonts w:eastAsia="Times New Roman"/>
          <w:szCs w:val="28"/>
          <w:lang w:eastAsia="ru-RU"/>
        </w:rPr>
        <w:t>Открытие молодёжного пространства «вМесто</w:t>
      </w:r>
      <w:r w:rsidR="009C2242" w:rsidRPr="00CC362E">
        <w:rPr>
          <w:rFonts w:eastAsia="Times New Roman"/>
          <w:szCs w:val="28"/>
          <w:lang w:eastAsia="ru-RU"/>
        </w:rPr>
        <w:t>»</w:t>
      </w:r>
      <w:r w:rsidR="00472C10" w:rsidRPr="00CC362E">
        <w:rPr>
          <w:rFonts w:eastAsia="Times New Roman"/>
          <w:szCs w:val="28"/>
          <w:lang w:eastAsia="ru-RU"/>
        </w:rPr>
        <w:t>.</w:t>
      </w:r>
    </w:p>
    <w:bookmarkEnd w:id="8"/>
    <w:p w:rsidR="00472C10" w:rsidRDefault="00A2056B" w:rsidP="00CC362E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CC362E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CC362E" w:rsidRPr="00CC362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A10C1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0C15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CC362E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A10C1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A2056B" w:rsidRDefault="00A2056B" w:rsidP="00CC362E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A10C15">
        <w:rPr>
          <w:rFonts w:ascii="Times New Roman" w:eastAsia="Times New Roman" w:hAnsi="Times New Roman"/>
          <w:sz w:val="28"/>
          <w:szCs w:val="28"/>
          <w:lang w:eastAsia="ru-RU"/>
        </w:rPr>
        <w:t>конференц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зал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Default="00A2056B" w:rsidP="00CC362E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CC362E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CC362E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10C15">
        <w:rPr>
          <w:rFonts w:ascii="Times New Roman" w:eastAsia="Times New Roman" w:hAnsi="Times New Roman"/>
          <w:sz w:val="28"/>
          <w:szCs w:val="28"/>
          <w:lang w:eastAsia="ru-RU"/>
        </w:rPr>
        <w:t>Открытие молодёжного пространства «вМесто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CC362E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CC36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10C15">
        <w:rPr>
          <w:rFonts w:ascii="Times New Roman" w:eastAsia="Times New Roman" w:hAnsi="Times New Roman"/>
          <w:sz w:val="28"/>
          <w:szCs w:val="28"/>
          <w:lang w:eastAsia="ru-RU"/>
        </w:rPr>
        <w:t>Открытие молодёжного пространства «вМесто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 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CC362E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CC362E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A10C15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A10C15">
        <w:rPr>
          <w:rFonts w:eastAsia="Times New Roman"/>
          <w:szCs w:val="28"/>
          <w:lang w:eastAsia="ru-RU"/>
        </w:rPr>
        <w:t>Открытие молодёжного пространства «вМесто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9"/>
    <w:p w:rsidR="00472C10" w:rsidRPr="00DD420B" w:rsidRDefault="00324A02" w:rsidP="00CC362E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CC362E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</w:t>
      </w:r>
      <w:r w:rsidR="00A10C15">
        <w:rPr>
          <w:rFonts w:eastAsia="Times New Roman"/>
          <w:szCs w:val="28"/>
          <w:lang w:eastAsia="ru-RU"/>
        </w:rPr>
        <w:t>Открытие молодёжного пространства «вМесто</w:t>
      </w:r>
      <w:r w:rsidR="009C2242" w:rsidRPr="009C2242">
        <w:rPr>
          <w:rFonts w:eastAsia="Times New Roman"/>
          <w:szCs w:val="28"/>
          <w:lang w:eastAsia="ru-RU"/>
        </w:rPr>
        <w:t>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CC362E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CC362E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CC362E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CC362E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CC362E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CC362E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CC362E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CC362E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CC362E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CC362E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CC362E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CC362E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CC362E">
      <w:pPr>
        <w:ind w:left="360" w:firstLine="709"/>
        <w:rPr>
          <w:rFonts w:eastAsia="Times New Roman"/>
          <w:szCs w:val="28"/>
          <w:lang w:eastAsia="ru-RU"/>
        </w:rPr>
      </w:pPr>
    </w:p>
    <w:p w:rsidR="00472C10" w:rsidRDefault="00472C10" w:rsidP="00CC362E">
      <w:pPr>
        <w:ind w:left="360"/>
        <w:rPr>
          <w:rFonts w:eastAsia="Times New Roman"/>
          <w:szCs w:val="28"/>
          <w:lang w:eastAsia="ru-RU"/>
        </w:rPr>
      </w:pPr>
    </w:p>
    <w:p w:rsidR="00472C10" w:rsidRDefault="00472C10" w:rsidP="00CC362E">
      <w:pPr>
        <w:ind w:left="708"/>
        <w:rPr>
          <w:rFonts w:eastAsia="Times New Roman"/>
          <w:szCs w:val="28"/>
          <w:lang w:eastAsia="ru-RU"/>
        </w:rPr>
      </w:pPr>
    </w:p>
    <w:p w:rsidR="00472C10" w:rsidRPr="00562CD8" w:rsidRDefault="00472C10" w:rsidP="00CC362E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      М.Н. Слепов</w:t>
      </w:r>
    </w:p>
    <w:p w:rsidR="0084630A" w:rsidRPr="00C725A6" w:rsidRDefault="0084630A" w:rsidP="00CC362E">
      <w:pPr>
        <w:rPr>
          <w:szCs w:val="28"/>
        </w:rPr>
      </w:pPr>
    </w:p>
    <w:sectPr w:rsidR="0084630A" w:rsidRPr="00C725A6" w:rsidSect="00CC362E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E42" w:rsidRDefault="00ED1E42" w:rsidP="0084630A">
      <w:r>
        <w:separator/>
      </w:r>
    </w:p>
  </w:endnote>
  <w:endnote w:type="continuationSeparator" w:id="0">
    <w:p w:rsidR="00ED1E42" w:rsidRDefault="00ED1E42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E42" w:rsidRDefault="00ED1E42" w:rsidP="0084630A">
      <w:r>
        <w:separator/>
      </w:r>
    </w:p>
  </w:footnote>
  <w:footnote w:type="continuationSeparator" w:id="0">
    <w:p w:rsidR="00ED1E42" w:rsidRDefault="00ED1E42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343017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C362E" w:rsidRPr="00CC362E" w:rsidRDefault="00CC362E">
        <w:pPr>
          <w:pStyle w:val="a6"/>
          <w:jc w:val="center"/>
          <w:rPr>
            <w:sz w:val="20"/>
            <w:szCs w:val="20"/>
          </w:rPr>
        </w:pPr>
        <w:r w:rsidRPr="00CC362E">
          <w:rPr>
            <w:sz w:val="20"/>
            <w:szCs w:val="20"/>
          </w:rPr>
          <w:fldChar w:fldCharType="begin"/>
        </w:r>
        <w:r w:rsidRPr="00CC362E">
          <w:rPr>
            <w:sz w:val="20"/>
            <w:szCs w:val="20"/>
          </w:rPr>
          <w:instrText>PAGE   \* MERGEFORMAT</w:instrText>
        </w:r>
        <w:r w:rsidRPr="00CC362E">
          <w:rPr>
            <w:sz w:val="20"/>
            <w:szCs w:val="20"/>
          </w:rPr>
          <w:fldChar w:fldCharType="separate"/>
        </w:r>
        <w:r w:rsidR="00C7515D">
          <w:rPr>
            <w:noProof/>
            <w:sz w:val="20"/>
            <w:szCs w:val="20"/>
          </w:rPr>
          <w:t>2</w:t>
        </w:r>
        <w:r w:rsidRPr="00CC362E">
          <w:rPr>
            <w:sz w:val="20"/>
            <w:szCs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70F3C"/>
    <w:rsid w:val="000843B2"/>
    <w:rsid w:val="000B12C1"/>
    <w:rsid w:val="000B25DD"/>
    <w:rsid w:val="000B266C"/>
    <w:rsid w:val="00121CDC"/>
    <w:rsid w:val="001906BD"/>
    <w:rsid w:val="001938BD"/>
    <w:rsid w:val="001D25B0"/>
    <w:rsid w:val="001D2ADE"/>
    <w:rsid w:val="001F100A"/>
    <w:rsid w:val="001F461F"/>
    <w:rsid w:val="00214088"/>
    <w:rsid w:val="00235B9A"/>
    <w:rsid w:val="00241F23"/>
    <w:rsid w:val="00264ED0"/>
    <w:rsid w:val="00294F90"/>
    <w:rsid w:val="002C74FD"/>
    <w:rsid w:val="00324A02"/>
    <w:rsid w:val="00326F4B"/>
    <w:rsid w:val="00327147"/>
    <w:rsid w:val="00384232"/>
    <w:rsid w:val="00404761"/>
    <w:rsid w:val="00455781"/>
    <w:rsid w:val="00472C10"/>
    <w:rsid w:val="004B14F8"/>
    <w:rsid w:val="004D014F"/>
    <w:rsid w:val="00505043"/>
    <w:rsid w:val="005649E4"/>
    <w:rsid w:val="00566D3F"/>
    <w:rsid w:val="005776FD"/>
    <w:rsid w:val="005F4973"/>
    <w:rsid w:val="00611051"/>
    <w:rsid w:val="00656C1A"/>
    <w:rsid w:val="006C08FE"/>
    <w:rsid w:val="006D09B7"/>
    <w:rsid w:val="006F5ED6"/>
    <w:rsid w:val="0084630A"/>
    <w:rsid w:val="008509CF"/>
    <w:rsid w:val="00852378"/>
    <w:rsid w:val="0085630D"/>
    <w:rsid w:val="00882E03"/>
    <w:rsid w:val="008D7F5C"/>
    <w:rsid w:val="008E3D79"/>
    <w:rsid w:val="0092606E"/>
    <w:rsid w:val="009740A3"/>
    <w:rsid w:val="009C2242"/>
    <w:rsid w:val="009C2457"/>
    <w:rsid w:val="00A01587"/>
    <w:rsid w:val="00A10C15"/>
    <w:rsid w:val="00A2056B"/>
    <w:rsid w:val="00A3761A"/>
    <w:rsid w:val="00A37A28"/>
    <w:rsid w:val="00A56CE2"/>
    <w:rsid w:val="00A61DE7"/>
    <w:rsid w:val="00A63FB0"/>
    <w:rsid w:val="00AA2D20"/>
    <w:rsid w:val="00AB4194"/>
    <w:rsid w:val="00B049BE"/>
    <w:rsid w:val="00B3173A"/>
    <w:rsid w:val="00B77438"/>
    <w:rsid w:val="00BC5D45"/>
    <w:rsid w:val="00BD0624"/>
    <w:rsid w:val="00C03C42"/>
    <w:rsid w:val="00C46D9A"/>
    <w:rsid w:val="00C725A6"/>
    <w:rsid w:val="00C7515D"/>
    <w:rsid w:val="00CC362E"/>
    <w:rsid w:val="00CD55EA"/>
    <w:rsid w:val="00D06EFB"/>
    <w:rsid w:val="00D23C51"/>
    <w:rsid w:val="00D37651"/>
    <w:rsid w:val="00D51562"/>
    <w:rsid w:val="00D55C7E"/>
    <w:rsid w:val="00D74919"/>
    <w:rsid w:val="00DB144A"/>
    <w:rsid w:val="00DB3D53"/>
    <w:rsid w:val="00E5475D"/>
    <w:rsid w:val="00E54AB0"/>
    <w:rsid w:val="00E746DD"/>
    <w:rsid w:val="00E81179"/>
    <w:rsid w:val="00E97585"/>
    <w:rsid w:val="00ED1E42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7F1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A2B25-6A01-45CF-A39F-90F1496B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2025-12-12T06:43:00Z</dcterms:created>
  <dcterms:modified xsi:type="dcterms:W3CDTF">2026-10-13T10:24:00Z</dcterms:modified>
</cp:coreProperties>
</file>