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B3A0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B3A0B" w:rsidRDefault="00AB3A0B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067016" r:id="rId9"/>
              </w:object>
            </w:r>
          </w:p>
          <w:p w:rsidR="00AB3A0B" w:rsidRDefault="00AB3A0B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AB3A0B" w:rsidRPr="005541F0" w:rsidRDefault="00AB3A0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B3A0B" w:rsidRDefault="00AB3A0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B3A0B" w:rsidRPr="005541F0" w:rsidRDefault="00AB3A0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B3A0B" w:rsidRPr="005649E4" w:rsidRDefault="00AB3A0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B3A0B" w:rsidRPr="00656C1A" w:rsidRDefault="00AB3A0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B3A0B" w:rsidRPr="005541F0" w:rsidRDefault="00AB3A0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B3A0B" w:rsidRPr="005541F0" w:rsidRDefault="00AB3A0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B3A0B" w:rsidRPr="00656C1A" w:rsidRDefault="00AB3A0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B3A0B" w:rsidRDefault="00AB3A0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B3A0B" w:rsidRPr="003262E3" w:rsidRDefault="00AB3A0B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B3A0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B3A0B" w:rsidRPr="00F8214F" w:rsidRDefault="00AB3A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B3A0B" w:rsidRPr="00F8214F" w:rsidRDefault="00D60145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B3A0B" w:rsidRPr="00F8214F" w:rsidRDefault="00AB3A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B3A0B" w:rsidRPr="00F8214F" w:rsidRDefault="00D60145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B3A0B" w:rsidRPr="00A63FB0" w:rsidRDefault="00AB3A0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B3A0B" w:rsidRPr="00A3761A" w:rsidRDefault="00D60145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B3A0B" w:rsidRPr="00F8214F" w:rsidRDefault="00AB3A0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B3A0B" w:rsidRPr="00AB4194" w:rsidRDefault="00AB3A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B3A0B" w:rsidRPr="00F8214F" w:rsidRDefault="00D60145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10265</w:t>
            </w:r>
            <w:bookmarkStart w:id="4" w:name="_GoBack"/>
            <w:bookmarkEnd w:id="4"/>
          </w:p>
        </w:tc>
      </w:tr>
    </w:tbl>
    <w:p w:rsidR="009B259C" w:rsidRDefault="009B259C" w:rsidP="00DF319C">
      <w:pPr>
        <w:jc w:val="both"/>
        <w:rPr>
          <w:rFonts w:eastAsia="Times New Roman"/>
          <w:szCs w:val="28"/>
          <w:lang w:eastAsia="ru-RU"/>
        </w:rPr>
      </w:pPr>
    </w:p>
    <w:p w:rsidR="009B259C" w:rsidRPr="00DF319C" w:rsidRDefault="009B259C" w:rsidP="00DF319C">
      <w:pPr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О</w:t>
      </w:r>
      <w:r w:rsidR="002818FF" w:rsidRPr="00DF319C">
        <w:rPr>
          <w:rFonts w:eastAsia="Times New Roman"/>
          <w:sz w:val="27"/>
          <w:szCs w:val="27"/>
          <w:lang w:eastAsia="ru-RU"/>
        </w:rPr>
        <w:t>б утверждении</w:t>
      </w:r>
      <w:r w:rsidRPr="00DF319C">
        <w:rPr>
          <w:rFonts w:eastAsia="Times New Roman"/>
          <w:sz w:val="27"/>
          <w:szCs w:val="27"/>
          <w:lang w:eastAsia="ru-RU"/>
        </w:rPr>
        <w:t xml:space="preserve"> </w:t>
      </w:r>
      <w:r w:rsidR="002818FF" w:rsidRPr="00DF319C">
        <w:rPr>
          <w:rFonts w:eastAsia="Times New Roman"/>
          <w:sz w:val="27"/>
          <w:szCs w:val="27"/>
          <w:lang w:eastAsia="ru-RU"/>
        </w:rPr>
        <w:t xml:space="preserve">положения </w:t>
      </w:r>
      <w:r w:rsidR="002818FF" w:rsidRPr="00DF319C">
        <w:rPr>
          <w:rFonts w:eastAsia="Times New Roman"/>
          <w:sz w:val="27"/>
          <w:szCs w:val="27"/>
          <w:lang w:eastAsia="ru-RU"/>
        </w:rPr>
        <w:br/>
        <w:t xml:space="preserve">о порядке проведения городской </w:t>
      </w:r>
      <w:r w:rsidR="002818FF" w:rsidRPr="00DF319C">
        <w:rPr>
          <w:rFonts w:eastAsia="Times New Roman"/>
          <w:sz w:val="27"/>
          <w:szCs w:val="27"/>
          <w:lang w:eastAsia="ru-RU"/>
        </w:rPr>
        <w:br/>
        <w:t xml:space="preserve">выставки социальных проектов </w:t>
      </w:r>
      <w:r w:rsidR="002818FF" w:rsidRPr="00DF319C">
        <w:rPr>
          <w:rFonts w:eastAsia="Times New Roman"/>
          <w:sz w:val="27"/>
          <w:szCs w:val="27"/>
          <w:lang w:eastAsia="ru-RU"/>
        </w:rPr>
        <w:br/>
        <w:t>н</w:t>
      </w:r>
      <w:r w:rsidR="00E13993" w:rsidRPr="00DF319C">
        <w:rPr>
          <w:rFonts w:eastAsia="Times New Roman"/>
          <w:sz w:val="27"/>
          <w:szCs w:val="27"/>
          <w:lang w:eastAsia="ru-RU"/>
        </w:rPr>
        <w:t>е</w:t>
      </w:r>
      <w:r w:rsidR="004D4D15" w:rsidRPr="00DF319C">
        <w:rPr>
          <w:rFonts w:eastAsia="Times New Roman"/>
          <w:sz w:val="27"/>
          <w:szCs w:val="27"/>
          <w:lang w:eastAsia="ru-RU"/>
        </w:rPr>
        <w:t xml:space="preserve">коммерческих организаций </w:t>
      </w:r>
      <w:r w:rsidR="004D4D15" w:rsidRPr="00DF319C">
        <w:rPr>
          <w:rFonts w:eastAsia="Times New Roman"/>
          <w:sz w:val="27"/>
          <w:szCs w:val="27"/>
          <w:lang w:eastAsia="ru-RU"/>
        </w:rPr>
        <w:br/>
        <w:t>в 2026</w:t>
      </w:r>
      <w:r w:rsidR="002818FF" w:rsidRPr="00DF319C">
        <w:rPr>
          <w:rFonts w:eastAsia="Times New Roman"/>
          <w:sz w:val="27"/>
          <w:szCs w:val="27"/>
          <w:lang w:eastAsia="ru-RU"/>
        </w:rPr>
        <w:t xml:space="preserve"> году</w:t>
      </w:r>
    </w:p>
    <w:p w:rsidR="009B259C" w:rsidRPr="00DF319C" w:rsidRDefault="009B259C" w:rsidP="00DF319C">
      <w:pPr>
        <w:ind w:right="-52" w:firstLine="709"/>
        <w:jc w:val="both"/>
        <w:rPr>
          <w:rFonts w:eastAsia="Times New Roman"/>
          <w:sz w:val="27"/>
          <w:szCs w:val="27"/>
          <w:lang w:eastAsia="ru-RU"/>
        </w:rPr>
      </w:pPr>
    </w:p>
    <w:p w:rsidR="00DF319C" w:rsidRPr="00DF319C" w:rsidRDefault="00DF319C" w:rsidP="00DF319C">
      <w:pPr>
        <w:ind w:right="-52" w:firstLine="709"/>
        <w:jc w:val="both"/>
        <w:rPr>
          <w:rFonts w:eastAsia="Times New Roman"/>
          <w:sz w:val="27"/>
          <w:szCs w:val="27"/>
          <w:lang w:eastAsia="ru-RU"/>
        </w:rPr>
      </w:pPr>
    </w:p>
    <w:p w:rsidR="00E408CF" w:rsidRPr="00DF319C" w:rsidRDefault="009B259C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В соответствии с Федеральным законом</w:t>
      </w:r>
      <w:r w:rsidR="00695329" w:rsidRPr="00DF319C">
        <w:rPr>
          <w:rFonts w:eastAsia="Times New Roman"/>
          <w:sz w:val="27"/>
          <w:szCs w:val="27"/>
          <w:lang w:eastAsia="ru-RU"/>
        </w:rPr>
        <w:t xml:space="preserve"> от 06.10.2003 № 131-ФЗ </w:t>
      </w:r>
      <w:r w:rsidR="00BA344C" w:rsidRPr="00DF319C">
        <w:rPr>
          <w:rFonts w:eastAsia="Times New Roman"/>
          <w:sz w:val="27"/>
          <w:szCs w:val="27"/>
          <w:lang w:eastAsia="ru-RU"/>
        </w:rPr>
        <w:br/>
      </w:r>
      <w:r w:rsidR="00695329" w:rsidRPr="00DF319C">
        <w:rPr>
          <w:rFonts w:eastAsia="Times New Roman"/>
          <w:sz w:val="27"/>
          <w:szCs w:val="27"/>
          <w:lang w:eastAsia="ru-RU"/>
        </w:rPr>
        <w:t>«Об общих принципах организации местного самоуправления в Российской Ф</w:t>
      </w:r>
      <w:r w:rsidR="00A74D95" w:rsidRPr="00DF319C">
        <w:rPr>
          <w:rFonts w:eastAsia="Times New Roman"/>
          <w:sz w:val="27"/>
          <w:szCs w:val="27"/>
          <w:lang w:eastAsia="ru-RU"/>
        </w:rPr>
        <w:t>едерации</w:t>
      </w:r>
      <w:r w:rsidR="00906C87">
        <w:rPr>
          <w:rFonts w:eastAsia="Times New Roman"/>
          <w:sz w:val="27"/>
          <w:szCs w:val="27"/>
          <w:lang w:eastAsia="ru-RU"/>
        </w:rPr>
        <w:t>,</w:t>
      </w:r>
      <w:r w:rsidRPr="00DF319C">
        <w:rPr>
          <w:rFonts w:eastAsia="Times New Roman"/>
          <w:sz w:val="27"/>
          <w:szCs w:val="27"/>
          <w:lang w:eastAsia="ru-RU"/>
        </w:rPr>
        <w:t xml:space="preserve"> Федеральным законом </w:t>
      </w:r>
      <w:r w:rsidR="00695329" w:rsidRPr="00DF319C">
        <w:rPr>
          <w:rFonts w:eastAsia="Times New Roman"/>
          <w:sz w:val="27"/>
          <w:szCs w:val="27"/>
          <w:lang w:eastAsia="ru-RU"/>
        </w:rPr>
        <w:t xml:space="preserve">от 12.01.1996 № 7-ФЗ «О некоммерческих организациях», </w:t>
      </w:r>
      <w:r w:rsidR="005C6F24" w:rsidRPr="00DF319C">
        <w:rPr>
          <w:rFonts w:eastAsia="Times New Roman"/>
          <w:sz w:val="27"/>
          <w:szCs w:val="27"/>
          <w:lang w:eastAsia="ru-RU"/>
        </w:rPr>
        <w:t>Уставом муниципального образования городской округ Сургут Ханты-Мансийского автономного округа – Югры</w:t>
      </w:r>
      <w:r w:rsidR="00695329" w:rsidRPr="00DF319C">
        <w:rPr>
          <w:rFonts w:eastAsia="Times New Roman"/>
          <w:sz w:val="27"/>
          <w:szCs w:val="27"/>
          <w:lang w:eastAsia="ru-RU"/>
        </w:rPr>
        <w:t>, постановлени</w:t>
      </w:r>
      <w:r w:rsidR="001E6A2B" w:rsidRPr="00DF319C">
        <w:rPr>
          <w:rFonts w:eastAsia="Times New Roman"/>
          <w:sz w:val="27"/>
          <w:szCs w:val="27"/>
          <w:lang w:eastAsia="ru-RU"/>
        </w:rPr>
        <w:t>ем</w:t>
      </w:r>
      <w:r w:rsidR="00695329" w:rsidRPr="00DF319C">
        <w:rPr>
          <w:rFonts w:eastAsia="Times New Roman"/>
          <w:sz w:val="27"/>
          <w:szCs w:val="27"/>
          <w:lang w:eastAsia="ru-RU"/>
        </w:rPr>
        <w:t xml:space="preserve"> Администрации города </w:t>
      </w:r>
      <w:r w:rsidR="0034645D" w:rsidRPr="00DF319C">
        <w:rPr>
          <w:rFonts w:eastAsia="Times New Roman"/>
          <w:sz w:val="27"/>
          <w:szCs w:val="27"/>
          <w:lang w:eastAsia="ru-RU"/>
        </w:rPr>
        <w:t>от 13.12.2024 № 6725 «Об утверждении муниципальной программы «Развитие гражданского общества в городе Сургуте» и признании утратившими силу некоторых муниципальных правовых актов»</w:t>
      </w:r>
      <w:r w:rsidR="005C6F24" w:rsidRPr="00DF319C">
        <w:rPr>
          <w:rFonts w:eastAsia="Times New Roman"/>
          <w:sz w:val="27"/>
          <w:szCs w:val="27"/>
          <w:lang w:eastAsia="ru-RU"/>
        </w:rPr>
        <w:t>,</w:t>
      </w:r>
      <w:r w:rsidR="005C6F24" w:rsidRPr="00DF319C">
        <w:rPr>
          <w:sz w:val="27"/>
          <w:szCs w:val="27"/>
        </w:rPr>
        <w:t xml:space="preserve"> </w:t>
      </w:r>
      <w:r w:rsidR="007B259C" w:rsidRPr="00DF319C">
        <w:rPr>
          <w:rFonts w:eastAsia="Times New Roman"/>
          <w:sz w:val="27"/>
          <w:szCs w:val="27"/>
          <w:lang w:eastAsia="ru-RU"/>
        </w:rPr>
        <w:t>распоряжениями</w:t>
      </w:r>
      <w:r w:rsidR="005C6F24" w:rsidRPr="00DF319C">
        <w:rPr>
          <w:rFonts w:eastAsia="Times New Roman"/>
          <w:sz w:val="27"/>
          <w:szCs w:val="27"/>
          <w:lang w:eastAsia="ru-RU"/>
        </w:rPr>
        <w:t xml:space="preserve"> Администрации города от 30.12.2005 № 3686 «Об утверждении Регламента Администрации города»</w:t>
      </w:r>
      <w:r w:rsidR="007B259C" w:rsidRPr="00DF319C">
        <w:rPr>
          <w:rFonts w:eastAsia="Times New Roman"/>
          <w:sz w:val="27"/>
          <w:szCs w:val="27"/>
          <w:lang w:eastAsia="ru-RU"/>
        </w:rPr>
        <w:t>,</w:t>
      </w:r>
      <w:r w:rsidR="007B259C" w:rsidRPr="00DF319C">
        <w:rPr>
          <w:sz w:val="27"/>
          <w:szCs w:val="27"/>
        </w:rPr>
        <w:t xml:space="preserve"> </w:t>
      </w:r>
      <w:r w:rsidR="0034645D" w:rsidRPr="00DF319C">
        <w:rPr>
          <w:rFonts w:eastAsia="Times New Roman"/>
          <w:sz w:val="27"/>
          <w:szCs w:val="27"/>
          <w:lang w:eastAsia="ru-RU"/>
        </w:rPr>
        <w:t>от 23.12.2024 № 8525 «О распределении отдельных полномочий Главы города между высшими должностными лицами Администрации города»</w:t>
      </w:r>
      <w:r w:rsidR="00695329" w:rsidRPr="00DF319C">
        <w:rPr>
          <w:rFonts w:eastAsia="Times New Roman"/>
          <w:sz w:val="27"/>
          <w:szCs w:val="27"/>
          <w:lang w:eastAsia="ru-RU"/>
        </w:rPr>
        <w:t>:</w:t>
      </w:r>
    </w:p>
    <w:p w:rsidR="00081059" w:rsidRPr="00DF319C" w:rsidRDefault="003742DE" w:rsidP="00DF319C">
      <w:pPr>
        <w:ind w:firstLine="709"/>
        <w:jc w:val="both"/>
        <w:rPr>
          <w:sz w:val="27"/>
          <w:szCs w:val="27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1. </w:t>
      </w:r>
      <w:r w:rsidR="00443093" w:rsidRPr="00DF319C">
        <w:rPr>
          <w:rFonts w:eastAsia="Times New Roman"/>
          <w:sz w:val="27"/>
          <w:szCs w:val="27"/>
          <w:lang w:eastAsia="ru-RU"/>
        </w:rPr>
        <w:t>Утвердить</w:t>
      </w:r>
      <w:r w:rsidR="00E7370A" w:rsidRPr="00DF319C">
        <w:rPr>
          <w:sz w:val="27"/>
          <w:szCs w:val="27"/>
        </w:rPr>
        <w:t xml:space="preserve"> </w:t>
      </w:r>
      <w:r w:rsidR="00081059" w:rsidRPr="00DF319C">
        <w:rPr>
          <w:sz w:val="27"/>
          <w:szCs w:val="27"/>
        </w:rPr>
        <w:t>п</w:t>
      </w:r>
      <w:r w:rsidR="00443093" w:rsidRPr="00DF319C">
        <w:rPr>
          <w:sz w:val="27"/>
          <w:szCs w:val="27"/>
        </w:rPr>
        <w:t xml:space="preserve">оложение </w:t>
      </w:r>
      <w:r w:rsidR="002818FF" w:rsidRPr="00DF319C">
        <w:rPr>
          <w:sz w:val="27"/>
          <w:szCs w:val="27"/>
        </w:rPr>
        <w:t xml:space="preserve">о порядке проведения городской выставки социальных </w:t>
      </w:r>
      <w:r w:rsidR="00F87C1F" w:rsidRPr="00DF319C">
        <w:rPr>
          <w:sz w:val="27"/>
          <w:szCs w:val="27"/>
        </w:rPr>
        <w:t>проектов некоммерческих организаций</w:t>
      </w:r>
      <w:r w:rsidR="004D4D15" w:rsidRPr="00DF319C">
        <w:rPr>
          <w:sz w:val="27"/>
          <w:szCs w:val="27"/>
        </w:rPr>
        <w:t xml:space="preserve"> в 2026</w:t>
      </w:r>
      <w:r w:rsidR="002818FF" w:rsidRPr="00DF319C">
        <w:rPr>
          <w:sz w:val="27"/>
          <w:szCs w:val="27"/>
        </w:rPr>
        <w:t xml:space="preserve"> году</w:t>
      </w:r>
      <w:r w:rsidR="00F87C1F" w:rsidRPr="00DF319C">
        <w:rPr>
          <w:sz w:val="27"/>
          <w:szCs w:val="27"/>
        </w:rPr>
        <w:t xml:space="preserve"> </w:t>
      </w:r>
      <w:r w:rsidR="00E7370A" w:rsidRPr="00DF319C">
        <w:rPr>
          <w:sz w:val="27"/>
          <w:szCs w:val="27"/>
        </w:rPr>
        <w:t>согласно прило</w:t>
      </w:r>
      <w:r w:rsidR="00906C87">
        <w:rPr>
          <w:sz w:val="27"/>
          <w:szCs w:val="27"/>
        </w:rPr>
        <w:t>-</w:t>
      </w:r>
      <w:r w:rsidR="00E7370A" w:rsidRPr="00DF319C">
        <w:rPr>
          <w:sz w:val="27"/>
          <w:szCs w:val="27"/>
        </w:rPr>
        <w:t>жению</w:t>
      </w:r>
      <w:r w:rsidR="00B331AF" w:rsidRPr="00DF319C">
        <w:rPr>
          <w:sz w:val="27"/>
          <w:szCs w:val="27"/>
        </w:rPr>
        <w:t>.</w:t>
      </w:r>
    </w:p>
    <w:p w:rsidR="00E13993" w:rsidRPr="00900325" w:rsidRDefault="00E13993" w:rsidP="00DF319C">
      <w:pPr>
        <w:ind w:firstLine="709"/>
        <w:jc w:val="both"/>
        <w:rPr>
          <w:sz w:val="27"/>
          <w:szCs w:val="27"/>
        </w:rPr>
      </w:pPr>
      <w:r w:rsidRPr="00DF319C">
        <w:rPr>
          <w:sz w:val="27"/>
          <w:szCs w:val="27"/>
        </w:rPr>
        <w:t xml:space="preserve">2. </w:t>
      </w:r>
      <w:r w:rsidR="0034645D" w:rsidRPr="00DF319C">
        <w:rPr>
          <w:sz w:val="27"/>
          <w:szCs w:val="27"/>
        </w:rPr>
        <w:t xml:space="preserve">Комитету информационной политики </w:t>
      </w:r>
      <w:r w:rsidRPr="00DF319C">
        <w:rPr>
          <w:sz w:val="27"/>
          <w:szCs w:val="27"/>
        </w:rPr>
        <w:t>обнародовать (разместить) настоящее постановление на официальном портале Администрации города: www</w:t>
      </w:r>
      <w:r w:rsidRPr="00900325">
        <w:rPr>
          <w:sz w:val="27"/>
          <w:szCs w:val="27"/>
        </w:rPr>
        <w:t>.admsurgut.ru.</w:t>
      </w:r>
    </w:p>
    <w:p w:rsidR="00E13993" w:rsidRPr="00900325" w:rsidRDefault="00E13993" w:rsidP="00DF319C">
      <w:pPr>
        <w:ind w:firstLine="709"/>
        <w:jc w:val="both"/>
        <w:rPr>
          <w:sz w:val="27"/>
          <w:szCs w:val="27"/>
        </w:rPr>
      </w:pPr>
      <w:r w:rsidRPr="00900325">
        <w:rPr>
          <w:sz w:val="27"/>
          <w:szCs w:val="27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9B259C" w:rsidRPr="00900325" w:rsidRDefault="003D49F1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900325">
        <w:rPr>
          <w:rFonts w:eastAsia="Times New Roman"/>
          <w:sz w:val="27"/>
          <w:szCs w:val="27"/>
          <w:lang w:eastAsia="ru-RU"/>
        </w:rPr>
        <w:t>4</w:t>
      </w:r>
      <w:r w:rsidR="009B259C" w:rsidRPr="00900325">
        <w:rPr>
          <w:rFonts w:eastAsia="Times New Roman"/>
          <w:sz w:val="27"/>
          <w:szCs w:val="27"/>
          <w:lang w:eastAsia="ru-RU"/>
        </w:rPr>
        <w:t xml:space="preserve">. Настоящее постановление вступает в силу с </w:t>
      </w:r>
      <w:r w:rsidR="00EE3AB7" w:rsidRPr="00900325">
        <w:rPr>
          <w:rFonts w:eastAsia="Times New Roman"/>
          <w:sz w:val="27"/>
          <w:szCs w:val="27"/>
          <w:lang w:eastAsia="ru-RU"/>
        </w:rPr>
        <w:t>даты подписания</w:t>
      </w:r>
      <w:r w:rsidR="001F50D9" w:rsidRPr="00900325">
        <w:rPr>
          <w:rFonts w:eastAsia="Times New Roman"/>
          <w:sz w:val="27"/>
          <w:szCs w:val="27"/>
          <w:lang w:eastAsia="ru-RU"/>
        </w:rPr>
        <w:t xml:space="preserve"> и распрост</w:t>
      </w:r>
      <w:r w:rsidR="00C11E35">
        <w:rPr>
          <w:rFonts w:eastAsia="Times New Roman"/>
          <w:sz w:val="27"/>
          <w:szCs w:val="27"/>
          <w:lang w:eastAsia="ru-RU"/>
        </w:rPr>
        <w:t>-</w:t>
      </w:r>
      <w:r w:rsidR="001F50D9" w:rsidRPr="00900325">
        <w:rPr>
          <w:rFonts w:eastAsia="Times New Roman"/>
          <w:sz w:val="27"/>
          <w:szCs w:val="27"/>
          <w:lang w:eastAsia="ru-RU"/>
        </w:rPr>
        <w:t>раняется на правоотношения, возникшие с 05.10.2026.</w:t>
      </w:r>
    </w:p>
    <w:p w:rsidR="009B259C" w:rsidRDefault="003D49F1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900325">
        <w:rPr>
          <w:rFonts w:eastAsia="Times New Roman"/>
          <w:sz w:val="27"/>
          <w:szCs w:val="27"/>
          <w:lang w:eastAsia="ru-RU"/>
        </w:rPr>
        <w:t>5</w:t>
      </w:r>
      <w:r w:rsidR="003742DE" w:rsidRPr="00900325">
        <w:rPr>
          <w:rFonts w:eastAsia="Times New Roman"/>
          <w:sz w:val="27"/>
          <w:szCs w:val="27"/>
          <w:lang w:eastAsia="ru-RU"/>
        </w:rPr>
        <w:t xml:space="preserve">. </w:t>
      </w:r>
      <w:r w:rsidR="00443093" w:rsidRPr="00900325">
        <w:rPr>
          <w:rFonts w:eastAsia="Times New Roman"/>
          <w:sz w:val="27"/>
          <w:szCs w:val="27"/>
          <w:lang w:eastAsia="ru-RU"/>
        </w:rPr>
        <w:t xml:space="preserve">Контроль за выполнением </w:t>
      </w:r>
      <w:r w:rsidR="001A096C" w:rsidRPr="00900325">
        <w:rPr>
          <w:rFonts w:eastAsia="Times New Roman"/>
          <w:sz w:val="27"/>
          <w:szCs w:val="27"/>
          <w:lang w:eastAsia="ru-RU"/>
        </w:rPr>
        <w:t>постановлени</w:t>
      </w:r>
      <w:r w:rsidR="00762CBD" w:rsidRPr="00900325">
        <w:rPr>
          <w:rFonts w:eastAsia="Times New Roman"/>
          <w:sz w:val="27"/>
          <w:szCs w:val="27"/>
          <w:lang w:eastAsia="ru-RU"/>
        </w:rPr>
        <w:t xml:space="preserve">я </w:t>
      </w:r>
      <w:r w:rsidR="007B259C" w:rsidRPr="00900325">
        <w:rPr>
          <w:rFonts w:eastAsia="Times New Roman"/>
          <w:sz w:val="27"/>
          <w:szCs w:val="27"/>
          <w:lang w:eastAsia="ru-RU"/>
        </w:rPr>
        <w:t>оставляю за собой.</w:t>
      </w:r>
    </w:p>
    <w:p w:rsidR="00906C87" w:rsidRPr="00DF319C" w:rsidRDefault="00906C87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E13993" w:rsidRDefault="00E13993" w:rsidP="00DF319C">
      <w:pPr>
        <w:jc w:val="both"/>
        <w:rPr>
          <w:rFonts w:eastAsia="Times New Roman"/>
          <w:sz w:val="27"/>
          <w:szCs w:val="27"/>
          <w:lang w:eastAsia="ru-RU"/>
        </w:rPr>
      </w:pPr>
    </w:p>
    <w:p w:rsidR="009B259C" w:rsidRPr="00DF319C" w:rsidRDefault="007B259C" w:rsidP="00DF319C">
      <w:pPr>
        <w:tabs>
          <w:tab w:val="left" w:pos="851"/>
        </w:tabs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Заместитель Главы города</w:t>
      </w:r>
      <w:r w:rsidR="003C2708" w:rsidRPr="00DF319C">
        <w:rPr>
          <w:rFonts w:eastAsia="Times New Roman"/>
          <w:sz w:val="27"/>
          <w:szCs w:val="27"/>
          <w:lang w:eastAsia="ru-RU"/>
        </w:rPr>
        <w:tab/>
      </w:r>
      <w:r w:rsidR="003C2708" w:rsidRPr="00DF319C">
        <w:rPr>
          <w:rFonts w:eastAsia="Times New Roman"/>
          <w:sz w:val="27"/>
          <w:szCs w:val="27"/>
          <w:lang w:eastAsia="ru-RU"/>
        </w:rPr>
        <w:tab/>
      </w:r>
      <w:r w:rsidR="003C2708" w:rsidRPr="00DF319C">
        <w:rPr>
          <w:rFonts w:eastAsia="Times New Roman"/>
          <w:sz w:val="27"/>
          <w:szCs w:val="27"/>
          <w:lang w:eastAsia="ru-RU"/>
        </w:rPr>
        <w:tab/>
      </w:r>
      <w:r w:rsidR="003C2708" w:rsidRPr="00DF319C">
        <w:rPr>
          <w:rFonts w:eastAsia="Times New Roman"/>
          <w:sz w:val="27"/>
          <w:szCs w:val="27"/>
          <w:lang w:eastAsia="ru-RU"/>
        </w:rPr>
        <w:tab/>
      </w:r>
      <w:r w:rsidR="003C2708" w:rsidRPr="00DF319C">
        <w:rPr>
          <w:rFonts w:eastAsia="Times New Roman"/>
          <w:sz w:val="27"/>
          <w:szCs w:val="27"/>
          <w:lang w:eastAsia="ru-RU"/>
        </w:rPr>
        <w:tab/>
      </w:r>
      <w:r w:rsidR="00D6026D" w:rsidRPr="00DF319C">
        <w:rPr>
          <w:rFonts w:eastAsia="Times New Roman"/>
          <w:sz w:val="27"/>
          <w:szCs w:val="27"/>
          <w:lang w:eastAsia="ru-RU"/>
        </w:rPr>
        <w:tab/>
      </w:r>
      <w:r w:rsidR="0064265E" w:rsidRPr="00DF319C">
        <w:rPr>
          <w:rFonts w:eastAsia="Times New Roman"/>
          <w:sz w:val="27"/>
          <w:szCs w:val="27"/>
          <w:lang w:eastAsia="ru-RU"/>
        </w:rPr>
        <w:t xml:space="preserve">      </w:t>
      </w:r>
      <w:r w:rsidR="00900325">
        <w:rPr>
          <w:rFonts w:eastAsia="Times New Roman"/>
          <w:sz w:val="27"/>
          <w:szCs w:val="27"/>
          <w:lang w:eastAsia="ru-RU"/>
        </w:rPr>
        <w:t xml:space="preserve">  </w:t>
      </w:r>
      <w:r w:rsidR="0064265E" w:rsidRPr="00DF319C">
        <w:rPr>
          <w:rFonts w:eastAsia="Times New Roman"/>
          <w:sz w:val="27"/>
          <w:szCs w:val="27"/>
          <w:lang w:eastAsia="ru-RU"/>
        </w:rPr>
        <w:t xml:space="preserve">     </w:t>
      </w:r>
      <w:r w:rsidR="00E13993" w:rsidRPr="00DF319C">
        <w:rPr>
          <w:rFonts w:eastAsia="Times New Roman"/>
          <w:sz w:val="27"/>
          <w:szCs w:val="27"/>
          <w:lang w:eastAsia="ru-RU"/>
        </w:rPr>
        <w:t>В.В. Малыхин</w:t>
      </w:r>
    </w:p>
    <w:p w:rsidR="00906C87" w:rsidRDefault="00906C87" w:rsidP="00DF319C">
      <w:pPr>
        <w:ind w:firstLine="6521"/>
        <w:rPr>
          <w:sz w:val="27"/>
          <w:szCs w:val="27"/>
        </w:rPr>
      </w:pPr>
    </w:p>
    <w:p w:rsidR="0031523F" w:rsidRPr="00DF319C" w:rsidRDefault="00E7370A" w:rsidP="00906C87">
      <w:pPr>
        <w:ind w:firstLine="6237"/>
        <w:rPr>
          <w:sz w:val="27"/>
          <w:szCs w:val="27"/>
        </w:rPr>
      </w:pPr>
      <w:r w:rsidRPr="00DF319C">
        <w:rPr>
          <w:sz w:val="27"/>
          <w:szCs w:val="27"/>
        </w:rPr>
        <w:lastRenderedPageBreak/>
        <w:t>Приложение</w:t>
      </w:r>
    </w:p>
    <w:p w:rsidR="0031523F" w:rsidRPr="00DF319C" w:rsidRDefault="0031523F" w:rsidP="00906C87">
      <w:pPr>
        <w:ind w:firstLine="6237"/>
        <w:rPr>
          <w:sz w:val="27"/>
          <w:szCs w:val="27"/>
        </w:rPr>
      </w:pPr>
      <w:r w:rsidRPr="00DF319C">
        <w:rPr>
          <w:sz w:val="27"/>
          <w:szCs w:val="27"/>
        </w:rPr>
        <w:t>к постановлению</w:t>
      </w:r>
    </w:p>
    <w:p w:rsidR="0031523F" w:rsidRPr="00DF319C" w:rsidRDefault="0031523F" w:rsidP="00906C87">
      <w:pPr>
        <w:ind w:firstLine="6237"/>
        <w:rPr>
          <w:sz w:val="27"/>
          <w:szCs w:val="27"/>
        </w:rPr>
      </w:pPr>
      <w:r w:rsidRPr="00DF319C">
        <w:rPr>
          <w:sz w:val="27"/>
          <w:szCs w:val="27"/>
        </w:rPr>
        <w:t>Администрации города</w:t>
      </w:r>
    </w:p>
    <w:p w:rsidR="003775A9" w:rsidRPr="00DF319C" w:rsidRDefault="003775A9" w:rsidP="00906C87">
      <w:pPr>
        <w:ind w:firstLine="6237"/>
        <w:rPr>
          <w:sz w:val="27"/>
          <w:szCs w:val="27"/>
        </w:rPr>
      </w:pPr>
      <w:r w:rsidRPr="00DF319C">
        <w:rPr>
          <w:sz w:val="27"/>
          <w:szCs w:val="27"/>
        </w:rPr>
        <w:t>от__________</w:t>
      </w:r>
      <w:r w:rsidR="00DF319C">
        <w:rPr>
          <w:sz w:val="27"/>
          <w:szCs w:val="27"/>
        </w:rPr>
        <w:t xml:space="preserve">__ </w:t>
      </w:r>
      <w:r w:rsidRPr="00DF319C">
        <w:rPr>
          <w:sz w:val="27"/>
          <w:szCs w:val="27"/>
        </w:rPr>
        <w:t>№</w:t>
      </w:r>
      <w:r w:rsidR="00906C87">
        <w:rPr>
          <w:sz w:val="27"/>
          <w:szCs w:val="27"/>
        </w:rPr>
        <w:t xml:space="preserve"> _</w:t>
      </w:r>
      <w:r w:rsidRPr="00DF319C">
        <w:rPr>
          <w:sz w:val="27"/>
          <w:szCs w:val="27"/>
        </w:rPr>
        <w:t>______</w:t>
      </w:r>
    </w:p>
    <w:p w:rsidR="0031523F" w:rsidRDefault="0031523F" w:rsidP="00DF319C">
      <w:pPr>
        <w:rPr>
          <w:sz w:val="27"/>
          <w:szCs w:val="27"/>
        </w:rPr>
      </w:pPr>
    </w:p>
    <w:p w:rsidR="00DF319C" w:rsidRPr="00DF319C" w:rsidRDefault="00DF319C" w:rsidP="00DF319C">
      <w:pPr>
        <w:rPr>
          <w:sz w:val="27"/>
          <w:szCs w:val="27"/>
        </w:rPr>
      </w:pPr>
    </w:p>
    <w:p w:rsidR="0012513C" w:rsidRPr="00DF319C" w:rsidRDefault="0012513C" w:rsidP="00DF319C">
      <w:pPr>
        <w:jc w:val="center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Положение </w:t>
      </w:r>
    </w:p>
    <w:p w:rsidR="0012513C" w:rsidRPr="00DF319C" w:rsidRDefault="0012513C" w:rsidP="00DF319C">
      <w:pPr>
        <w:jc w:val="center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о </w:t>
      </w:r>
      <w:r w:rsidR="002818FF" w:rsidRPr="00DF319C">
        <w:rPr>
          <w:rFonts w:eastAsia="Times New Roman"/>
          <w:sz w:val="27"/>
          <w:szCs w:val="27"/>
          <w:lang w:eastAsia="ru-RU"/>
        </w:rPr>
        <w:t xml:space="preserve">порядке проведения </w:t>
      </w:r>
      <w:r w:rsidRPr="00DF319C">
        <w:rPr>
          <w:rFonts w:eastAsia="Times New Roman"/>
          <w:sz w:val="27"/>
          <w:szCs w:val="27"/>
          <w:lang w:eastAsia="ru-RU"/>
        </w:rPr>
        <w:t>городской выставк</w:t>
      </w:r>
      <w:r w:rsidR="002818FF" w:rsidRPr="00DF319C">
        <w:rPr>
          <w:rFonts w:eastAsia="Times New Roman"/>
          <w:sz w:val="27"/>
          <w:szCs w:val="27"/>
          <w:lang w:eastAsia="ru-RU"/>
        </w:rPr>
        <w:t>и</w:t>
      </w:r>
      <w:r w:rsidRPr="00DF319C">
        <w:rPr>
          <w:rFonts w:eastAsia="Times New Roman"/>
          <w:sz w:val="27"/>
          <w:szCs w:val="27"/>
          <w:lang w:eastAsia="ru-RU"/>
        </w:rPr>
        <w:t xml:space="preserve"> социальных проектов </w:t>
      </w:r>
    </w:p>
    <w:p w:rsidR="0012513C" w:rsidRPr="00DF319C" w:rsidRDefault="0012513C" w:rsidP="00DF319C">
      <w:pPr>
        <w:jc w:val="center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некоммерческих организаций </w:t>
      </w:r>
      <w:r w:rsidR="004D4D15" w:rsidRPr="00DF319C">
        <w:rPr>
          <w:rFonts w:eastAsia="Times New Roman"/>
          <w:sz w:val="27"/>
          <w:szCs w:val="27"/>
          <w:lang w:eastAsia="ru-RU"/>
        </w:rPr>
        <w:t>в 2026</w:t>
      </w:r>
      <w:r w:rsidR="002818FF" w:rsidRPr="00DF319C">
        <w:rPr>
          <w:rFonts w:eastAsia="Times New Roman"/>
          <w:sz w:val="27"/>
          <w:szCs w:val="27"/>
          <w:lang w:eastAsia="ru-RU"/>
        </w:rPr>
        <w:t xml:space="preserve"> году</w:t>
      </w:r>
    </w:p>
    <w:p w:rsidR="0012513C" w:rsidRPr="00DF319C" w:rsidRDefault="0012513C" w:rsidP="00DF319C">
      <w:pPr>
        <w:jc w:val="center"/>
        <w:rPr>
          <w:rFonts w:eastAsia="Times New Roman"/>
          <w:sz w:val="27"/>
          <w:szCs w:val="27"/>
          <w:lang w:eastAsia="ru-RU"/>
        </w:rPr>
      </w:pPr>
    </w:p>
    <w:p w:rsidR="0012513C" w:rsidRPr="00DF319C" w:rsidRDefault="007B259C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Раздел </w:t>
      </w:r>
      <w:r w:rsidRPr="00DF319C">
        <w:rPr>
          <w:rFonts w:eastAsia="Times New Roman"/>
          <w:sz w:val="27"/>
          <w:szCs w:val="27"/>
          <w:lang w:val="en-US" w:eastAsia="ru-RU"/>
        </w:rPr>
        <w:t>I</w:t>
      </w:r>
      <w:r w:rsidRPr="00DF319C">
        <w:rPr>
          <w:rFonts w:eastAsia="Times New Roman"/>
          <w:sz w:val="27"/>
          <w:szCs w:val="27"/>
          <w:lang w:eastAsia="ru-RU"/>
        </w:rPr>
        <w:t>.</w:t>
      </w:r>
      <w:r w:rsidR="0012513C" w:rsidRPr="00DF319C">
        <w:rPr>
          <w:rFonts w:eastAsia="Times New Roman"/>
          <w:sz w:val="27"/>
          <w:szCs w:val="27"/>
          <w:lang w:eastAsia="ru-RU"/>
        </w:rPr>
        <w:t xml:space="preserve"> Общие положения</w:t>
      </w:r>
    </w:p>
    <w:p w:rsidR="0012513C" w:rsidRPr="00DF319C" w:rsidRDefault="0012513C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1. Настоящее положение определяет порядок проведения городской выставки социальных проектов некоммерческих орган</w:t>
      </w:r>
      <w:r w:rsidR="004419AC" w:rsidRPr="00DF319C">
        <w:rPr>
          <w:rFonts w:eastAsia="Times New Roman"/>
          <w:sz w:val="27"/>
          <w:szCs w:val="27"/>
          <w:lang w:eastAsia="ru-RU"/>
        </w:rPr>
        <w:t>изаций города Сургута</w:t>
      </w:r>
      <w:r w:rsidR="00E13993" w:rsidRPr="00DF319C">
        <w:rPr>
          <w:rFonts w:eastAsia="Times New Roman"/>
          <w:sz w:val="27"/>
          <w:szCs w:val="27"/>
          <w:lang w:eastAsia="ru-RU"/>
        </w:rPr>
        <w:t xml:space="preserve"> в 202</w:t>
      </w:r>
      <w:r w:rsidR="004D4D15" w:rsidRPr="00DF319C">
        <w:rPr>
          <w:rFonts w:eastAsia="Times New Roman"/>
          <w:sz w:val="27"/>
          <w:szCs w:val="27"/>
          <w:lang w:eastAsia="ru-RU"/>
        </w:rPr>
        <w:t>6</w:t>
      </w:r>
      <w:r w:rsidR="002818FF" w:rsidRPr="00DF319C">
        <w:rPr>
          <w:rFonts w:eastAsia="Times New Roman"/>
          <w:sz w:val="27"/>
          <w:szCs w:val="27"/>
          <w:lang w:eastAsia="ru-RU"/>
        </w:rPr>
        <w:t xml:space="preserve"> году</w:t>
      </w:r>
      <w:r w:rsidR="004419AC" w:rsidRPr="00DF319C">
        <w:rPr>
          <w:rFonts w:eastAsia="Times New Roman"/>
          <w:sz w:val="27"/>
          <w:szCs w:val="27"/>
          <w:lang w:eastAsia="ru-RU"/>
        </w:rPr>
        <w:t xml:space="preserve"> (далее – в</w:t>
      </w:r>
      <w:r w:rsidRPr="00DF319C">
        <w:rPr>
          <w:rFonts w:eastAsia="Times New Roman"/>
          <w:sz w:val="27"/>
          <w:szCs w:val="27"/>
          <w:lang w:eastAsia="ru-RU"/>
        </w:rPr>
        <w:t>ыставка).</w:t>
      </w:r>
    </w:p>
    <w:p w:rsidR="0012513C" w:rsidRPr="00DF319C" w:rsidRDefault="0012513C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2. Выставка проводится с целью поддержки и дальнейшей активизации </w:t>
      </w:r>
      <w:r w:rsidR="0033275B" w:rsidRPr="00DF319C">
        <w:rPr>
          <w:rFonts w:eastAsia="Times New Roman"/>
          <w:sz w:val="27"/>
          <w:szCs w:val="27"/>
          <w:lang w:eastAsia="ru-RU"/>
        </w:rPr>
        <w:br/>
      </w:r>
      <w:r w:rsidR="00712627" w:rsidRPr="00DF319C">
        <w:rPr>
          <w:rFonts w:eastAsia="Times New Roman"/>
          <w:sz w:val="27"/>
          <w:szCs w:val="27"/>
          <w:lang w:eastAsia="ru-RU"/>
        </w:rPr>
        <w:t xml:space="preserve">на территории </w:t>
      </w:r>
      <w:r w:rsidR="00E7370A" w:rsidRPr="00DF319C">
        <w:rPr>
          <w:rFonts w:eastAsia="Times New Roman"/>
          <w:sz w:val="27"/>
          <w:szCs w:val="27"/>
          <w:lang w:eastAsia="ru-RU"/>
        </w:rPr>
        <w:t xml:space="preserve">города </w:t>
      </w:r>
      <w:r w:rsidR="00712627" w:rsidRPr="00DF319C">
        <w:rPr>
          <w:rFonts w:eastAsia="Times New Roman"/>
          <w:sz w:val="27"/>
          <w:szCs w:val="27"/>
          <w:lang w:eastAsia="ru-RU"/>
        </w:rPr>
        <w:t>Сургута реализации</w:t>
      </w:r>
      <w:r w:rsidRPr="00DF319C">
        <w:rPr>
          <w:rFonts w:eastAsia="Times New Roman"/>
          <w:sz w:val="27"/>
          <w:szCs w:val="27"/>
          <w:lang w:eastAsia="ru-RU"/>
        </w:rPr>
        <w:t xml:space="preserve"> социальных проектов некоммерческих организаций (далее – НКО), а также вовлечение их в общественную жизнь города.</w:t>
      </w:r>
    </w:p>
    <w:p w:rsidR="0012513C" w:rsidRPr="00DF319C" w:rsidRDefault="00A60793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3. Основные задачи в</w:t>
      </w:r>
      <w:r w:rsidR="0012513C" w:rsidRPr="00DF319C">
        <w:rPr>
          <w:rFonts w:eastAsia="Times New Roman"/>
          <w:sz w:val="27"/>
          <w:szCs w:val="27"/>
          <w:lang w:eastAsia="ru-RU"/>
        </w:rPr>
        <w:t>ыставки:</w:t>
      </w:r>
    </w:p>
    <w:p w:rsidR="0012513C" w:rsidRPr="00DF319C" w:rsidRDefault="00A60793" w:rsidP="00DF319C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- </w:t>
      </w:r>
      <w:r w:rsidR="0012513C" w:rsidRPr="00DF319C">
        <w:rPr>
          <w:rFonts w:eastAsia="Times New Roman"/>
          <w:sz w:val="27"/>
          <w:szCs w:val="27"/>
          <w:lang w:eastAsia="ru-RU"/>
        </w:rPr>
        <w:t>обмен опытом в сфере реализации социальных проектов НКО;</w:t>
      </w:r>
    </w:p>
    <w:p w:rsidR="0012513C" w:rsidRPr="00DF319C" w:rsidRDefault="00A60793" w:rsidP="00DF319C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- </w:t>
      </w:r>
      <w:r w:rsidR="0012513C" w:rsidRPr="00DF319C">
        <w:rPr>
          <w:rFonts w:eastAsia="Times New Roman"/>
          <w:sz w:val="27"/>
          <w:szCs w:val="27"/>
          <w:lang w:eastAsia="ru-RU"/>
        </w:rPr>
        <w:t>определение наиболее перспективных социальных проектов;</w:t>
      </w:r>
    </w:p>
    <w:p w:rsidR="0012513C" w:rsidRPr="00DF319C" w:rsidRDefault="00A60793" w:rsidP="00DF319C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- </w:t>
      </w:r>
      <w:r w:rsidR="0012513C" w:rsidRPr="00DF319C">
        <w:rPr>
          <w:rFonts w:eastAsia="Times New Roman"/>
          <w:sz w:val="27"/>
          <w:szCs w:val="27"/>
          <w:lang w:eastAsia="ru-RU"/>
        </w:rPr>
        <w:t>стимулирование НКО к решению социальных проблем;</w:t>
      </w:r>
    </w:p>
    <w:p w:rsidR="0012513C" w:rsidRPr="00DF319C" w:rsidRDefault="00A60793" w:rsidP="00DF319C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- </w:t>
      </w:r>
      <w:r w:rsidR="0012513C" w:rsidRPr="00DF319C">
        <w:rPr>
          <w:rFonts w:eastAsia="Times New Roman"/>
          <w:sz w:val="27"/>
          <w:szCs w:val="27"/>
          <w:lang w:eastAsia="ru-RU"/>
        </w:rPr>
        <w:t>стимулирование поиска новых форм и содержания деятельности НКО;</w:t>
      </w:r>
    </w:p>
    <w:p w:rsidR="0012513C" w:rsidRPr="00DF319C" w:rsidRDefault="00A60793" w:rsidP="00DF319C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- </w:t>
      </w:r>
      <w:r w:rsidR="0012513C" w:rsidRPr="00DF319C">
        <w:rPr>
          <w:rFonts w:eastAsia="Times New Roman"/>
          <w:sz w:val="27"/>
          <w:szCs w:val="27"/>
          <w:lang w:eastAsia="ru-RU"/>
        </w:rPr>
        <w:t xml:space="preserve">формирование инновационных методов взаимодействия органов местного самоуправления и </w:t>
      </w:r>
      <w:r w:rsidR="00CB5E97" w:rsidRPr="00DF319C">
        <w:rPr>
          <w:rFonts w:eastAsia="Times New Roman"/>
          <w:sz w:val="27"/>
          <w:szCs w:val="27"/>
          <w:lang w:eastAsia="ru-RU"/>
        </w:rPr>
        <w:t>НКО в сфере поддержки социально значимых</w:t>
      </w:r>
      <w:r w:rsidR="0012513C" w:rsidRPr="00DF319C">
        <w:rPr>
          <w:rFonts w:eastAsia="Times New Roman"/>
          <w:sz w:val="27"/>
          <w:szCs w:val="27"/>
          <w:lang w:eastAsia="ru-RU"/>
        </w:rPr>
        <w:t xml:space="preserve"> инициатив.</w:t>
      </w:r>
    </w:p>
    <w:p w:rsidR="0012513C" w:rsidRPr="00DF319C" w:rsidRDefault="00DD1F40" w:rsidP="00DF319C">
      <w:pPr>
        <w:tabs>
          <w:tab w:val="left" w:pos="426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4. </w:t>
      </w:r>
      <w:r w:rsidR="001A096C" w:rsidRPr="00DF319C">
        <w:rPr>
          <w:rFonts w:eastAsia="Times New Roman"/>
          <w:sz w:val="27"/>
          <w:szCs w:val="27"/>
          <w:lang w:eastAsia="ru-RU"/>
        </w:rPr>
        <w:t>Под с</w:t>
      </w:r>
      <w:r w:rsidRPr="00DF319C">
        <w:rPr>
          <w:rFonts w:eastAsia="Times New Roman"/>
          <w:sz w:val="27"/>
          <w:szCs w:val="27"/>
          <w:lang w:eastAsia="ru-RU"/>
        </w:rPr>
        <w:t>оциальны</w:t>
      </w:r>
      <w:r w:rsidR="001A096C" w:rsidRPr="00DF319C">
        <w:rPr>
          <w:rFonts w:eastAsia="Times New Roman"/>
          <w:sz w:val="27"/>
          <w:szCs w:val="27"/>
          <w:lang w:eastAsia="ru-RU"/>
        </w:rPr>
        <w:t>м</w:t>
      </w:r>
      <w:r w:rsidRPr="00DF319C">
        <w:rPr>
          <w:rFonts w:eastAsia="Times New Roman"/>
          <w:sz w:val="27"/>
          <w:szCs w:val="27"/>
          <w:lang w:eastAsia="ru-RU"/>
        </w:rPr>
        <w:t xml:space="preserve"> проект</w:t>
      </w:r>
      <w:r w:rsidR="001A096C" w:rsidRPr="00DF319C">
        <w:rPr>
          <w:rFonts w:eastAsia="Times New Roman"/>
          <w:sz w:val="27"/>
          <w:szCs w:val="27"/>
          <w:lang w:eastAsia="ru-RU"/>
        </w:rPr>
        <w:t>ом понимается</w:t>
      </w:r>
      <w:r w:rsidRPr="00DF319C">
        <w:rPr>
          <w:rFonts w:eastAsia="Times New Roman"/>
          <w:sz w:val="27"/>
          <w:szCs w:val="27"/>
          <w:lang w:eastAsia="ru-RU"/>
        </w:rPr>
        <w:t xml:space="preserve"> проект, реализованный </w:t>
      </w:r>
      <w:r w:rsidR="00006D03" w:rsidRPr="00DF319C">
        <w:rPr>
          <w:rFonts w:eastAsia="Times New Roman"/>
          <w:sz w:val="27"/>
          <w:szCs w:val="27"/>
          <w:lang w:eastAsia="ru-RU"/>
        </w:rPr>
        <w:t xml:space="preserve">НКО </w:t>
      </w:r>
      <w:r w:rsidR="00C11E35">
        <w:rPr>
          <w:rFonts w:eastAsia="Times New Roman"/>
          <w:sz w:val="27"/>
          <w:szCs w:val="27"/>
          <w:lang w:eastAsia="ru-RU"/>
        </w:rPr>
        <w:br/>
      </w:r>
      <w:r w:rsidRPr="00DF319C">
        <w:rPr>
          <w:rFonts w:eastAsia="Times New Roman"/>
          <w:sz w:val="27"/>
          <w:szCs w:val="27"/>
          <w:lang w:eastAsia="ru-RU"/>
        </w:rPr>
        <w:t>или при участии</w:t>
      </w:r>
      <w:r w:rsidR="00006D03" w:rsidRPr="00DF319C">
        <w:rPr>
          <w:rFonts w:eastAsia="Times New Roman"/>
          <w:sz w:val="27"/>
          <w:szCs w:val="27"/>
          <w:lang w:eastAsia="ru-RU"/>
        </w:rPr>
        <w:t xml:space="preserve"> НКО</w:t>
      </w:r>
      <w:r w:rsidR="008E0802" w:rsidRPr="00DF319C">
        <w:rPr>
          <w:rFonts w:eastAsia="Times New Roman"/>
          <w:sz w:val="27"/>
          <w:szCs w:val="27"/>
          <w:lang w:eastAsia="ru-RU"/>
        </w:rPr>
        <w:t>, направленный на развитие общества</w:t>
      </w:r>
      <w:r w:rsidR="00724754" w:rsidRPr="00DF319C">
        <w:rPr>
          <w:rFonts w:eastAsia="Times New Roman"/>
          <w:sz w:val="27"/>
          <w:szCs w:val="27"/>
          <w:lang w:eastAsia="ru-RU"/>
        </w:rPr>
        <w:t xml:space="preserve">, </w:t>
      </w:r>
      <w:r w:rsidR="00724754" w:rsidRPr="00DF319C">
        <w:rPr>
          <w:rFonts w:eastAsia="Times New Roman"/>
          <w:bCs/>
          <w:sz w:val="27"/>
          <w:szCs w:val="27"/>
          <w:lang w:eastAsia="ru-RU"/>
        </w:rPr>
        <w:t>преодоление существу</w:t>
      </w:r>
      <w:r w:rsidR="00C11E35">
        <w:rPr>
          <w:rFonts w:eastAsia="Times New Roman"/>
          <w:bCs/>
          <w:sz w:val="27"/>
          <w:szCs w:val="27"/>
          <w:lang w:eastAsia="ru-RU"/>
        </w:rPr>
        <w:t>-</w:t>
      </w:r>
      <w:r w:rsidR="00724754" w:rsidRPr="00DF319C">
        <w:rPr>
          <w:rFonts w:eastAsia="Times New Roman"/>
          <w:bCs/>
          <w:sz w:val="27"/>
          <w:szCs w:val="27"/>
          <w:lang w:eastAsia="ru-RU"/>
        </w:rPr>
        <w:t>ющих социальных проблем и содействие позитивным изменениям в местном сообществе</w:t>
      </w:r>
      <w:r w:rsidR="008E0802" w:rsidRPr="00DF319C">
        <w:rPr>
          <w:rFonts w:eastAsia="Times New Roman"/>
          <w:sz w:val="27"/>
          <w:szCs w:val="27"/>
          <w:lang w:eastAsia="ru-RU"/>
        </w:rPr>
        <w:t>, ограниченный во времени и имеющий конкретный результат</w:t>
      </w:r>
      <w:r w:rsidR="003F3C3E" w:rsidRPr="00DF319C">
        <w:rPr>
          <w:rFonts w:eastAsia="Times New Roman"/>
          <w:sz w:val="27"/>
          <w:szCs w:val="27"/>
          <w:lang w:eastAsia="ru-RU"/>
        </w:rPr>
        <w:t>.</w:t>
      </w:r>
    </w:p>
    <w:p w:rsidR="00A317E5" w:rsidRPr="00DF319C" w:rsidRDefault="00A317E5" w:rsidP="00DF319C">
      <w:pPr>
        <w:tabs>
          <w:tab w:val="left" w:pos="426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5. Направления представленных на выставке проектов</w:t>
      </w:r>
      <w:r w:rsidR="00EE3AB7" w:rsidRPr="00DF319C">
        <w:rPr>
          <w:rFonts w:eastAsia="Times New Roman"/>
          <w:sz w:val="27"/>
          <w:szCs w:val="27"/>
          <w:lang w:eastAsia="ru-RU"/>
        </w:rPr>
        <w:t xml:space="preserve"> должны соответст</w:t>
      </w:r>
      <w:r w:rsidR="00C11E35">
        <w:rPr>
          <w:rFonts w:eastAsia="Times New Roman"/>
          <w:sz w:val="27"/>
          <w:szCs w:val="27"/>
          <w:lang w:eastAsia="ru-RU"/>
        </w:rPr>
        <w:t>-</w:t>
      </w:r>
      <w:r w:rsidR="00EE3AB7" w:rsidRPr="00DF319C">
        <w:rPr>
          <w:rFonts w:eastAsia="Times New Roman"/>
          <w:sz w:val="27"/>
          <w:szCs w:val="27"/>
          <w:lang w:eastAsia="ru-RU"/>
        </w:rPr>
        <w:t>вовать видам деятельности, указанным в пункте 1 статьи 31.1 Федерального закона от 12.01.1996 № 7-ФЗ «О некоммерческих организациях».</w:t>
      </w:r>
    </w:p>
    <w:p w:rsidR="007B259C" w:rsidRPr="00DF319C" w:rsidRDefault="007B259C" w:rsidP="00DF319C">
      <w:pPr>
        <w:tabs>
          <w:tab w:val="left" w:pos="426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1B5CF9" w:rsidRP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B5CF9">
        <w:rPr>
          <w:rFonts w:eastAsia="Times New Roman"/>
          <w:sz w:val="27"/>
          <w:szCs w:val="27"/>
          <w:lang w:eastAsia="ru-RU"/>
        </w:rPr>
        <w:t>Раздел II. Организация выставки</w:t>
      </w:r>
    </w:p>
    <w:p w:rsidR="001B5CF9" w:rsidRP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B5CF9">
        <w:rPr>
          <w:rFonts w:eastAsia="Times New Roman"/>
          <w:sz w:val="27"/>
          <w:szCs w:val="27"/>
          <w:lang w:eastAsia="ru-RU"/>
        </w:rPr>
        <w:t xml:space="preserve">1. Организатором выставки является комитет внутренней и молодёжной политики Администрации города. </w:t>
      </w:r>
    </w:p>
    <w:p w:rsidR="001B5CF9" w:rsidRP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B5CF9">
        <w:rPr>
          <w:rFonts w:eastAsia="Times New Roman"/>
          <w:sz w:val="27"/>
          <w:szCs w:val="27"/>
          <w:lang w:eastAsia="ru-RU"/>
        </w:rPr>
        <w:t>2. Комитет внутренней и молодёжной политики Администрации города:</w:t>
      </w:r>
    </w:p>
    <w:p w:rsidR="001B5CF9" w:rsidRP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B5CF9">
        <w:rPr>
          <w:rFonts w:eastAsia="Times New Roman"/>
          <w:sz w:val="27"/>
          <w:szCs w:val="27"/>
          <w:lang w:eastAsia="ru-RU"/>
        </w:rPr>
        <w:t>- объявляет 05.10.2026 о проведении выставки;</w:t>
      </w:r>
    </w:p>
    <w:p w:rsidR="001B5CF9" w:rsidRP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B5CF9">
        <w:rPr>
          <w:rFonts w:eastAsia="Times New Roman"/>
          <w:sz w:val="27"/>
          <w:szCs w:val="27"/>
          <w:lang w:eastAsia="ru-RU"/>
        </w:rPr>
        <w:t xml:space="preserve">- организует и проводит конкурс по определению победителей выставки </w:t>
      </w:r>
    </w:p>
    <w:p w:rsidR="001B5CF9" w:rsidRP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B5CF9">
        <w:rPr>
          <w:rFonts w:eastAsia="Times New Roman"/>
          <w:sz w:val="27"/>
          <w:szCs w:val="27"/>
          <w:lang w:eastAsia="ru-RU"/>
        </w:rPr>
        <w:t>с 05.10.2026 по 05.12.2026;</w:t>
      </w:r>
    </w:p>
    <w:p w:rsidR="001B5CF9" w:rsidRP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B5CF9">
        <w:rPr>
          <w:rFonts w:eastAsia="Times New Roman"/>
          <w:sz w:val="27"/>
          <w:szCs w:val="27"/>
          <w:lang w:eastAsia="ru-RU"/>
        </w:rPr>
        <w:t>- организует информационное сопровождение выставки.</w:t>
      </w:r>
    </w:p>
    <w:p w:rsidR="001B5CF9" w:rsidRP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B5CF9">
        <w:rPr>
          <w:rFonts w:eastAsia="Times New Roman"/>
          <w:sz w:val="27"/>
          <w:szCs w:val="27"/>
          <w:lang w:eastAsia="ru-RU"/>
        </w:rPr>
        <w:t xml:space="preserve">3. Услуги по организации городской выставки социальных проектов некоммерческих организаций в соответствии с муниципальным контрактом </w:t>
      </w:r>
      <w:r>
        <w:rPr>
          <w:rFonts w:eastAsia="Times New Roman"/>
          <w:sz w:val="27"/>
          <w:szCs w:val="27"/>
          <w:lang w:eastAsia="ru-RU"/>
        </w:rPr>
        <w:br/>
      </w:r>
      <w:r w:rsidRPr="001B5CF9">
        <w:rPr>
          <w:rFonts w:eastAsia="Times New Roman"/>
          <w:sz w:val="27"/>
          <w:szCs w:val="27"/>
          <w:lang w:eastAsia="ru-RU"/>
        </w:rPr>
        <w:t xml:space="preserve">№ 01-12-196/6 от 05.05.2026 оказывает </w:t>
      </w:r>
      <w:r>
        <w:rPr>
          <w:rFonts w:eastAsia="Times New Roman"/>
          <w:sz w:val="27"/>
          <w:szCs w:val="27"/>
          <w:lang w:eastAsia="ru-RU"/>
        </w:rPr>
        <w:t>А</w:t>
      </w:r>
      <w:r w:rsidRPr="001B5CF9">
        <w:rPr>
          <w:rFonts w:eastAsia="Times New Roman"/>
          <w:sz w:val="27"/>
          <w:szCs w:val="27"/>
          <w:lang w:eastAsia="ru-RU"/>
        </w:rPr>
        <w:t xml:space="preserve">кционерное общество «Окружной выставочный центр «Югорские контракты». </w:t>
      </w:r>
    </w:p>
    <w:p w:rsidR="00C11E35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B5CF9">
        <w:rPr>
          <w:rFonts w:eastAsia="Times New Roman"/>
          <w:sz w:val="27"/>
          <w:szCs w:val="27"/>
          <w:lang w:eastAsia="ru-RU"/>
        </w:rPr>
        <w:t>4. Срок проведения выставки: не позднее 05.12.2026.</w:t>
      </w:r>
    </w:p>
    <w:p w:rsid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highlight w:val="green"/>
          <w:lang w:eastAsia="ru-RU"/>
        </w:rPr>
      </w:pPr>
    </w:p>
    <w:p w:rsid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highlight w:val="green"/>
          <w:lang w:eastAsia="ru-RU"/>
        </w:rPr>
      </w:pPr>
    </w:p>
    <w:p w:rsidR="001B5CF9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highlight w:val="green"/>
          <w:lang w:eastAsia="ru-RU"/>
        </w:rPr>
      </w:pPr>
    </w:p>
    <w:p w:rsidR="001B5CF9" w:rsidRPr="00C11E35" w:rsidRDefault="001B5CF9" w:rsidP="001B5CF9">
      <w:pPr>
        <w:tabs>
          <w:tab w:val="left" w:pos="284"/>
        </w:tabs>
        <w:ind w:firstLine="709"/>
        <w:jc w:val="both"/>
        <w:rPr>
          <w:rFonts w:eastAsia="Times New Roman"/>
          <w:sz w:val="27"/>
          <w:szCs w:val="27"/>
          <w:highlight w:val="green"/>
          <w:lang w:eastAsia="ru-RU"/>
        </w:rPr>
      </w:pPr>
    </w:p>
    <w:p w:rsidR="00DF319C" w:rsidRPr="00C11E35" w:rsidRDefault="007B259C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lastRenderedPageBreak/>
        <w:t>Раздел I</w:t>
      </w:r>
      <w:r w:rsidRPr="00C11E35">
        <w:rPr>
          <w:rFonts w:eastAsia="Times New Roman"/>
          <w:sz w:val="27"/>
          <w:szCs w:val="27"/>
          <w:lang w:val="en-US" w:eastAsia="ru-RU"/>
        </w:rPr>
        <w:t>II</w:t>
      </w:r>
      <w:r w:rsidRPr="00C11E35">
        <w:rPr>
          <w:rFonts w:eastAsia="Times New Roman"/>
          <w:sz w:val="27"/>
          <w:szCs w:val="27"/>
          <w:lang w:eastAsia="ru-RU"/>
        </w:rPr>
        <w:t>. Участники выставки</w:t>
      </w:r>
    </w:p>
    <w:p w:rsidR="009566E7" w:rsidRPr="00C11E35" w:rsidRDefault="00DF319C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 xml:space="preserve">1. </w:t>
      </w:r>
      <w:r w:rsidR="00122C5E" w:rsidRPr="00C11E35">
        <w:rPr>
          <w:rFonts w:eastAsia="Times New Roman"/>
          <w:sz w:val="27"/>
          <w:szCs w:val="27"/>
          <w:lang w:eastAsia="ru-RU"/>
        </w:rPr>
        <w:t>Участники выставки</w:t>
      </w:r>
      <w:r w:rsidR="009566E7" w:rsidRPr="00C11E35">
        <w:rPr>
          <w:rFonts w:eastAsia="Times New Roman"/>
          <w:sz w:val="27"/>
          <w:szCs w:val="27"/>
          <w:lang w:eastAsia="ru-RU"/>
        </w:rPr>
        <w:t>:</w:t>
      </w:r>
    </w:p>
    <w:p w:rsidR="00882CEC" w:rsidRPr="00DF319C" w:rsidRDefault="00B70437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1.1.</w:t>
      </w:r>
      <w:r w:rsidR="00122C5E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="00882CEC" w:rsidRPr="00C11E35">
        <w:rPr>
          <w:rFonts w:eastAsia="Times New Roman"/>
          <w:sz w:val="27"/>
          <w:szCs w:val="27"/>
          <w:lang w:eastAsia="ru-RU"/>
        </w:rPr>
        <w:t xml:space="preserve">НКО, </w:t>
      </w:r>
      <w:r w:rsidR="00B256EB" w:rsidRPr="00C11E35">
        <w:rPr>
          <w:rFonts w:eastAsia="Times New Roman"/>
          <w:sz w:val="27"/>
          <w:szCs w:val="27"/>
          <w:lang w:eastAsia="ru-RU"/>
        </w:rPr>
        <w:t>принимающие участие</w:t>
      </w:r>
      <w:r w:rsidR="00882CEC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="00B256EB" w:rsidRPr="00C11E35">
        <w:rPr>
          <w:rFonts w:eastAsia="Times New Roman"/>
          <w:sz w:val="27"/>
          <w:szCs w:val="27"/>
          <w:lang w:eastAsia="ru-RU"/>
        </w:rPr>
        <w:t>в выставке</w:t>
      </w:r>
      <w:r w:rsidR="00882CEC" w:rsidRPr="00C11E35">
        <w:rPr>
          <w:rFonts w:eastAsia="Times New Roman"/>
          <w:sz w:val="27"/>
          <w:szCs w:val="27"/>
          <w:lang w:eastAsia="ru-RU"/>
        </w:rPr>
        <w:t xml:space="preserve"> и представившие проект </w:t>
      </w:r>
      <w:r w:rsidR="00C11E35">
        <w:rPr>
          <w:rFonts w:eastAsia="Times New Roman"/>
          <w:sz w:val="27"/>
          <w:szCs w:val="27"/>
          <w:lang w:eastAsia="ru-RU"/>
        </w:rPr>
        <w:br/>
      </w:r>
      <w:r w:rsidR="00882CEC" w:rsidRPr="00C11E35">
        <w:rPr>
          <w:rFonts w:eastAsia="Times New Roman"/>
          <w:sz w:val="27"/>
          <w:szCs w:val="27"/>
          <w:lang w:eastAsia="ru-RU"/>
        </w:rPr>
        <w:t xml:space="preserve">для </w:t>
      </w:r>
      <w:r w:rsidR="00882CEC" w:rsidRPr="00C11E35">
        <w:rPr>
          <w:sz w:val="27"/>
          <w:szCs w:val="27"/>
        </w:rPr>
        <w:t>публичной защиты перед конкурсной</w:t>
      </w:r>
      <w:r w:rsidR="00882CEC" w:rsidRPr="00DF319C">
        <w:rPr>
          <w:sz w:val="27"/>
          <w:szCs w:val="27"/>
        </w:rPr>
        <w:t xml:space="preserve"> комиссией</w:t>
      </w:r>
      <w:r w:rsidR="00B256EB" w:rsidRPr="00DF319C">
        <w:rPr>
          <w:rFonts w:eastAsia="Times New Roman"/>
          <w:sz w:val="27"/>
          <w:szCs w:val="27"/>
          <w:lang w:eastAsia="ru-RU"/>
        </w:rPr>
        <w:t>.</w:t>
      </w:r>
    </w:p>
    <w:p w:rsidR="009566E7" w:rsidRPr="00DF319C" w:rsidRDefault="00B70437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1.2.</w:t>
      </w:r>
      <w:r w:rsidR="009566E7" w:rsidRPr="00DF319C">
        <w:rPr>
          <w:rFonts w:eastAsia="Times New Roman"/>
          <w:sz w:val="27"/>
          <w:szCs w:val="27"/>
          <w:lang w:eastAsia="ru-RU"/>
        </w:rPr>
        <w:t xml:space="preserve"> НКО, </w:t>
      </w:r>
      <w:r w:rsidR="00B256EB" w:rsidRPr="00DF319C">
        <w:rPr>
          <w:rFonts w:eastAsia="Times New Roman"/>
          <w:sz w:val="27"/>
          <w:szCs w:val="27"/>
          <w:lang w:eastAsia="ru-RU"/>
        </w:rPr>
        <w:t xml:space="preserve">принимающие участие </w:t>
      </w:r>
      <w:r w:rsidR="009566E7" w:rsidRPr="00DF319C">
        <w:rPr>
          <w:rFonts w:eastAsia="Times New Roman"/>
          <w:sz w:val="27"/>
          <w:szCs w:val="27"/>
          <w:lang w:eastAsia="ru-RU"/>
        </w:rPr>
        <w:t xml:space="preserve">в выставке без участия в </w:t>
      </w:r>
      <w:r w:rsidR="00B256EB" w:rsidRPr="00DF319C">
        <w:rPr>
          <w:rFonts w:eastAsia="Times New Roman"/>
          <w:sz w:val="27"/>
          <w:szCs w:val="27"/>
          <w:lang w:eastAsia="ru-RU"/>
        </w:rPr>
        <w:t>публичной защите.</w:t>
      </w:r>
    </w:p>
    <w:p w:rsidR="00B70437" w:rsidRPr="00DF319C" w:rsidRDefault="005F2225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2. </w:t>
      </w:r>
      <w:r w:rsidR="00ED567E" w:rsidRPr="00DF319C">
        <w:rPr>
          <w:rFonts w:eastAsia="Times New Roman"/>
          <w:sz w:val="27"/>
          <w:szCs w:val="27"/>
          <w:lang w:eastAsia="ru-RU"/>
        </w:rPr>
        <w:t>Прие</w:t>
      </w:r>
      <w:r w:rsidR="003D494C" w:rsidRPr="00DF319C">
        <w:rPr>
          <w:rFonts w:eastAsia="Times New Roman"/>
          <w:sz w:val="27"/>
          <w:szCs w:val="27"/>
          <w:lang w:eastAsia="ru-RU"/>
        </w:rPr>
        <w:t>м заявок.</w:t>
      </w:r>
    </w:p>
    <w:p w:rsidR="005F2225" w:rsidRPr="00C11E35" w:rsidRDefault="00B70437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 xml:space="preserve">2.1. Заявки на участие в выставке </w:t>
      </w:r>
      <w:r w:rsidR="00E0582F" w:rsidRPr="00C11E35">
        <w:rPr>
          <w:rFonts w:eastAsia="Times New Roman"/>
          <w:sz w:val="27"/>
          <w:szCs w:val="27"/>
          <w:lang w:eastAsia="ru-RU"/>
        </w:rPr>
        <w:t>с представлением проекта для публичной защиты</w:t>
      </w:r>
      <w:r w:rsidRPr="00C11E35">
        <w:rPr>
          <w:rFonts w:eastAsia="Times New Roman"/>
          <w:sz w:val="27"/>
          <w:szCs w:val="27"/>
          <w:lang w:eastAsia="ru-RU"/>
        </w:rPr>
        <w:t xml:space="preserve"> принимает</w:t>
      </w:r>
      <w:r w:rsidR="00B256EB" w:rsidRPr="00C11E35">
        <w:rPr>
          <w:rFonts w:eastAsia="Times New Roman"/>
          <w:sz w:val="27"/>
          <w:szCs w:val="27"/>
          <w:lang w:eastAsia="ru-RU"/>
        </w:rPr>
        <w:t xml:space="preserve"> комитет внутренней и молодёжной политики Администрации города в срок с 0</w:t>
      </w:r>
      <w:r w:rsidR="0057415E" w:rsidRPr="00C11E35">
        <w:rPr>
          <w:rFonts w:eastAsia="Times New Roman"/>
          <w:sz w:val="27"/>
          <w:szCs w:val="27"/>
          <w:lang w:eastAsia="ru-RU"/>
        </w:rPr>
        <w:t>5</w:t>
      </w:r>
      <w:r w:rsidR="00B256EB" w:rsidRPr="00C11E35">
        <w:rPr>
          <w:rFonts w:eastAsia="Times New Roman"/>
          <w:sz w:val="27"/>
          <w:szCs w:val="27"/>
          <w:lang w:eastAsia="ru-RU"/>
        </w:rPr>
        <w:t xml:space="preserve"> октября 2026 года по 23 октября 2026 года по форме, утвержденной приложением к </w:t>
      </w:r>
      <w:r w:rsidR="00937794" w:rsidRPr="00C11E35">
        <w:rPr>
          <w:rFonts w:eastAsia="Times New Roman"/>
          <w:sz w:val="27"/>
          <w:szCs w:val="27"/>
          <w:lang w:eastAsia="ru-RU"/>
        </w:rPr>
        <w:t xml:space="preserve">настоящему </w:t>
      </w:r>
      <w:r w:rsidR="00B256EB" w:rsidRPr="00C11E35">
        <w:rPr>
          <w:rFonts w:eastAsia="Times New Roman"/>
          <w:sz w:val="27"/>
          <w:szCs w:val="27"/>
          <w:lang w:eastAsia="ru-RU"/>
        </w:rPr>
        <w:t>положению,</w:t>
      </w:r>
      <w:r w:rsidR="00F742FD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Pr="00C11E35">
        <w:rPr>
          <w:rFonts w:eastAsia="Times New Roman"/>
          <w:sz w:val="27"/>
          <w:szCs w:val="27"/>
          <w:lang w:eastAsia="ru-RU"/>
        </w:rPr>
        <w:t>по</w:t>
      </w:r>
      <w:r w:rsidR="005F2225" w:rsidRPr="00C11E35">
        <w:rPr>
          <w:rFonts w:eastAsia="Times New Roman"/>
          <w:sz w:val="27"/>
          <w:szCs w:val="27"/>
          <w:lang w:eastAsia="ru-RU"/>
        </w:rPr>
        <w:t xml:space="preserve"> электронной </w:t>
      </w:r>
      <w:r w:rsidRPr="00C11E35">
        <w:rPr>
          <w:rFonts w:eastAsia="Times New Roman"/>
          <w:sz w:val="27"/>
          <w:szCs w:val="27"/>
          <w:lang w:eastAsia="ru-RU"/>
        </w:rPr>
        <w:t>почте:</w:t>
      </w:r>
      <w:r w:rsidR="00B256EB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="00B256EB" w:rsidRPr="00C11E35">
        <w:rPr>
          <w:rFonts w:eastAsia="Times New Roman"/>
          <w:sz w:val="27"/>
          <w:szCs w:val="27"/>
          <w:lang w:val="en-US" w:eastAsia="ru-RU"/>
        </w:rPr>
        <w:t>t</w:t>
      </w:r>
      <w:r w:rsidRPr="00C11E35">
        <w:rPr>
          <w:rFonts w:eastAsia="Times New Roman"/>
          <w:sz w:val="27"/>
          <w:szCs w:val="27"/>
          <w:lang w:eastAsia="ru-RU"/>
        </w:rPr>
        <w:t>imireev_ar@admsurgut.ru</w:t>
      </w:r>
      <w:r w:rsidR="003F69C2" w:rsidRPr="00C11E35">
        <w:rPr>
          <w:rFonts w:eastAsia="Times New Roman"/>
          <w:sz w:val="27"/>
          <w:szCs w:val="27"/>
          <w:lang w:eastAsia="ru-RU"/>
        </w:rPr>
        <w:t xml:space="preserve">. </w:t>
      </w:r>
      <w:r w:rsidR="00B256EB" w:rsidRPr="00C11E35">
        <w:rPr>
          <w:rFonts w:eastAsia="Times New Roman"/>
          <w:sz w:val="27"/>
          <w:szCs w:val="27"/>
          <w:lang w:eastAsia="ru-RU"/>
        </w:rPr>
        <w:t>Контактные</w:t>
      </w:r>
      <w:r w:rsidR="0009547E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Pr="00C11E35">
        <w:rPr>
          <w:rFonts w:eastAsia="Times New Roman"/>
          <w:sz w:val="27"/>
          <w:szCs w:val="27"/>
          <w:lang w:eastAsia="ru-RU"/>
        </w:rPr>
        <w:t>телефон</w:t>
      </w:r>
      <w:r w:rsidR="00B256EB" w:rsidRPr="00C11E35">
        <w:rPr>
          <w:rFonts w:eastAsia="Times New Roman"/>
          <w:sz w:val="27"/>
          <w:szCs w:val="27"/>
          <w:lang w:eastAsia="ru-RU"/>
        </w:rPr>
        <w:t>ы</w:t>
      </w:r>
      <w:r w:rsidRPr="00C11E35">
        <w:rPr>
          <w:rFonts w:eastAsia="Times New Roman"/>
          <w:sz w:val="27"/>
          <w:szCs w:val="27"/>
          <w:lang w:eastAsia="ru-RU"/>
        </w:rPr>
        <w:t>: (3462)</w:t>
      </w:r>
      <w:r w:rsidR="00ED567E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Pr="00C11E35">
        <w:rPr>
          <w:rFonts w:eastAsia="Times New Roman"/>
          <w:sz w:val="27"/>
          <w:szCs w:val="27"/>
          <w:lang w:eastAsia="ru-RU"/>
        </w:rPr>
        <w:t>52-21-94; (3462)</w:t>
      </w:r>
      <w:r w:rsidR="00ED567E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Pr="00C11E35">
        <w:rPr>
          <w:rFonts w:eastAsia="Times New Roman"/>
          <w:sz w:val="27"/>
          <w:szCs w:val="27"/>
          <w:lang w:eastAsia="ru-RU"/>
        </w:rPr>
        <w:t>52-23-10.</w:t>
      </w:r>
    </w:p>
    <w:p w:rsidR="00B70437" w:rsidRPr="00C11E35" w:rsidRDefault="00B70437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 xml:space="preserve">2.2. Заявки на участие в выставке </w:t>
      </w:r>
      <w:r w:rsidR="00E0582F" w:rsidRPr="00C11E35">
        <w:rPr>
          <w:rFonts w:eastAsia="Times New Roman"/>
          <w:sz w:val="27"/>
          <w:szCs w:val="27"/>
          <w:lang w:eastAsia="ru-RU"/>
        </w:rPr>
        <w:t xml:space="preserve">без участия в публичной защите </w:t>
      </w:r>
      <w:r w:rsidRPr="00C11E35">
        <w:rPr>
          <w:rFonts w:eastAsia="Times New Roman"/>
          <w:sz w:val="27"/>
          <w:szCs w:val="27"/>
          <w:lang w:eastAsia="ru-RU"/>
        </w:rPr>
        <w:t xml:space="preserve">принимает </w:t>
      </w:r>
      <w:r w:rsidR="00937794" w:rsidRPr="00C11E35">
        <w:rPr>
          <w:rFonts w:eastAsia="Times New Roman"/>
          <w:sz w:val="27"/>
          <w:szCs w:val="27"/>
          <w:lang w:eastAsia="ru-RU"/>
        </w:rPr>
        <w:t>а</w:t>
      </w:r>
      <w:r w:rsidRPr="00C11E35">
        <w:rPr>
          <w:rFonts w:eastAsia="Times New Roman"/>
          <w:sz w:val="27"/>
          <w:szCs w:val="27"/>
          <w:lang w:eastAsia="ru-RU"/>
        </w:rPr>
        <w:t xml:space="preserve">кционерное общество «Окружной выставочный центр «Югорские контракты» </w:t>
      </w:r>
      <w:r w:rsidR="00937794" w:rsidRPr="00C11E35">
        <w:rPr>
          <w:rFonts w:eastAsia="Times New Roman"/>
          <w:sz w:val="27"/>
          <w:szCs w:val="27"/>
          <w:lang w:eastAsia="ru-RU"/>
        </w:rPr>
        <w:br/>
      </w:r>
      <w:r w:rsidR="00B256EB" w:rsidRPr="00C11E35">
        <w:rPr>
          <w:rFonts w:eastAsia="Times New Roman"/>
          <w:sz w:val="27"/>
          <w:szCs w:val="27"/>
          <w:lang w:eastAsia="ru-RU"/>
        </w:rPr>
        <w:t>в срок с 0</w:t>
      </w:r>
      <w:r w:rsidR="0057415E" w:rsidRPr="00C11E35">
        <w:rPr>
          <w:rFonts w:eastAsia="Times New Roman"/>
          <w:sz w:val="27"/>
          <w:szCs w:val="27"/>
          <w:lang w:eastAsia="ru-RU"/>
        </w:rPr>
        <w:t>5</w:t>
      </w:r>
      <w:r w:rsidR="00B256EB" w:rsidRPr="00C11E35">
        <w:rPr>
          <w:rFonts w:eastAsia="Times New Roman"/>
          <w:sz w:val="27"/>
          <w:szCs w:val="27"/>
          <w:lang w:eastAsia="ru-RU"/>
        </w:rPr>
        <w:t xml:space="preserve"> октября 2026 года по 30 октября 2026 года по форме, утвержденной приложением к </w:t>
      </w:r>
      <w:r w:rsidR="00937794" w:rsidRPr="00C11E35">
        <w:rPr>
          <w:rFonts w:eastAsia="Times New Roman"/>
          <w:sz w:val="27"/>
          <w:szCs w:val="27"/>
          <w:lang w:eastAsia="ru-RU"/>
        </w:rPr>
        <w:t xml:space="preserve">настоящему </w:t>
      </w:r>
      <w:r w:rsidR="00B256EB" w:rsidRPr="00C11E35">
        <w:rPr>
          <w:rFonts w:eastAsia="Times New Roman"/>
          <w:sz w:val="27"/>
          <w:szCs w:val="27"/>
          <w:lang w:eastAsia="ru-RU"/>
        </w:rPr>
        <w:t xml:space="preserve">положению, </w:t>
      </w:r>
      <w:r w:rsidRPr="00C11E35">
        <w:rPr>
          <w:rFonts w:eastAsia="Times New Roman"/>
          <w:sz w:val="27"/>
          <w:szCs w:val="27"/>
          <w:lang w:eastAsia="ru-RU"/>
        </w:rPr>
        <w:t xml:space="preserve">по электронной почте: </w:t>
      </w:r>
      <w:r w:rsidR="00C559B7" w:rsidRPr="00C11E35">
        <w:rPr>
          <w:rFonts w:eastAsia="Times New Roman"/>
          <w:sz w:val="27"/>
          <w:szCs w:val="27"/>
          <w:lang w:eastAsia="ru-RU"/>
        </w:rPr>
        <w:t xml:space="preserve">uk_bil@bk.ru, </w:t>
      </w:r>
      <w:hyperlink r:id="rId10" w:history="1">
        <w:r w:rsidR="00C559B7" w:rsidRPr="00C11E35">
          <w:rPr>
            <w:rStyle w:val="aa"/>
            <w:rFonts w:eastAsia="Times New Roman"/>
            <w:color w:val="auto"/>
            <w:sz w:val="27"/>
            <w:szCs w:val="27"/>
            <w:u w:val="none"/>
            <w:lang w:eastAsia="ru-RU"/>
          </w:rPr>
          <w:t>reception@yugcont.ru</w:t>
        </w:r>
      </w:hyperlink>
      <w:r w:rsidR="00C559B7" w:rsidRPr="00C11E35">
        <w:rPr>
          <w:rFonts w:eastAsia="Times New Roman"/>
          <w:sz w:val="27"/>
          <w:szCs w:val="27"/>
          <w:lang w:eastAsia="ru-RU"/>
        </w:rPr>
        <w:t xml:space="preserve">. </w:t>
      </w:r>
      <w:r w:rsidR="00B256EB" w:rsidRPr="00C11E35">
        <w:rPr>
          <w:rFonts w:eastAsia="Times New Roman"/>
          <w:sz w:val="27"/>
          <w:szCs w:val="27"/>
          <w:lang w:eastAsia="ru-RU"/>
        </w:rPr>
        <w:t>Контактные</w:t>
      </w:r>
      <w:r w:rsidRPr="00C11E35">
        <w:rPr>
          <w:rFonts w:eastAsia="Times New Roman"/>
          <w:sz w:val="27"/>
          <w:szCs w:val="27"/>
          <w:lang w:eastAsia="ru-RU"/>
        </w:rPr>
        <w:t xml:space="preserve"> телефон</w:t>
      </w:r>
      <w:r w:rsidR="00B256EB" w:rsidRPr="00C11E35">
        <w:rPr>
          <w:rFonts w:eastAsia="Times New Roman"/>
          <w:sz w:val="27"/>
          <w:szCs w:val="27"/>
          <w:lang w:eastAsia="ru-RU"/>
        </w:rPr>
        <w:t>ы</w:t>
      </w:r>
      <w:r w:rsidR="00ED567E" w:rsidRPr="00C11E35">
        <w:rPr>
          <w:rFonts w:eastAsia="Times New Roman"/>
          <w:sz w:val="27"/>
          <w:szCs w:val="27"/>
          <w:lang w:eastAsia="ru-RU"/>
        </w:rPr>
        <w:t xml:space="preserve">: </w:t>
      </w:r>
      <w:r w:rsidRPr="00C11E35">
        <w:rPr>
          <w:rFonts w:eastAsia="Times New Roman"/>
          <w:sz w:val="27"/>
          <w:szCs w:val="27"/>
          <w:lang w:eastAsia="ru-RU"/>
        </w:rPr>
        <w:t>(3462)</w:t>
      </w:r>
      <w:r w:rsidR="00ED567E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="00C559B7" w:rsidRPr="00C11E35">
        <w:rPr>
          <w:rFonts w:eastAsia="Times New Roman"/>
          <w:sz w:val="27"/>
          <w:szCs w:val="27"/>
          <w:lang w:eastAsia="ru-RU"/>
        </w:rPr>
        <w:t>94-34-51</w:t>
      </w:r>
      <w:r w:rsidR="00ED567E" w:rsidRPr="00C11E35">
        <w:rPr>
          <w:rFonts w:eastAsia="Times New Roman"/>
          <w:sz w:val="27"/>
          <w:szCs w:val="27"/>
          <w:lang w:eastAsia="ru-RU"/>
        </w:rPr>
        <w:t xml:space="preserve">; </w:t>
      </w:r>
      <w:r w:rsidRPr="00C11E35">
        <w:rPr>
          <w:rFonts w:eastAsia="Times New Roman"/>
          <w:sz w:val="27"/>
          <w:szCs w:val="27"/>
          <w:lang w:eastAsia="ru-RU"/>
        </w:rPr>
        <w:t>(3462)</w:t>
      </w:r>
      <w:r w:rsidR="00ED567E" w:rsidRPr="00C11E35">
        <w:rPr>
          <w:rFonts w:eastAsia="Times New Roman"/>
          <w:sz w:val="27"/>
          <w:szCs w:val="27"/>
          <w:lang w:eastAsia="ru-RU"/>
        </w:rPr>
        <w:t xml:space="preserve"> 94-34-54; </w:t>
      </w:r>
      <w:r w:rsidR="00C559B7" w:rsidRPr="00C11E35">
        <w:rPr>
          <w:rFonts w:eastAsia="Times New Roman"/>
          <w:sz w:val="27"/>
          <w:szCs w:val="27"/>
          <w:lang w:eastAsia="ru-RU"/>
        </w:rPr>
        <w:t>(3462)</w:t>
      </w:r>
      <w:r w:rsidR="00ED567E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="00C559B7" w:rsidRPr="00C11E35">
        <w:rPr>
          <w:rFonts w:eastAsia="Times New Roman"/>
          <w:sz w:val="27"/>
          <w:szCs w:val="27"/>
          <w:lang w:eastAsia="ru-RU"/>
        </w:rPr>
        <w:t>94-34-53</w:t>
      </w:r>
      <w:r w:rsidRPr="00C11E35">
        <w:rPr>
          <w:rFonts w:eastAsia="Times New Roman"/>
          <w:sz w:val="27"/>
          <w:szCs w:val="27"/>
          <w:lang w:eastAsia="ru-RU"/>
        </w:rPr>
        <w:t>.</w:t>
      </w:r>
    </w:p>
    <w:p w:rsidR="00BD1C7C" w:rsidRPr="00C11E35" w:rsidRDefault="000D621B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3</w:t>
      </w:r>
      <w:r w:rsidR="005F2225" w:rsidRPr="00C11E35">
        <w:rPr>
          <w:rFonts w:eastAsia="Times New Roman"/>
          <w:sz w:val="27"/>
          <w:szCs w:val="27"/>
          <w:lang w:eastAsia="ru-RU"/>
        </w:rPr>
        <w:t>.</w:t>
      </w:r>
      <w:r w:rsidRPr="00C11E35">
        <w:rPr>
          <w:rFonts w:eastAsia="Times New Roman"/>
          <w:sz w:val="27"/>
          <w:szCs w:val="27"/>
          <w:lang w:eastAsia="ru-RU"/>
        </w:rPr>
        <w:t xml:space="preserve"> </w:t>
      </w:r>
      <w:r w:rsidR="00F33016" w:rsidRPr="00C11E35">
        <w:rPr>
          <w:rFonts w:eastAsia="Times New Roman"/>
          <w:sz w:val="27"/>
          <w:szCs w:val="27"/>
          <w:lang w:eastAsia="ru-RU"/>
        </w:rPr>
        <w:t>К участию в выставке допускаются социальные проекты</w:t>
      </w:r>
      <w:r w:rsidR="00E42F06" w:rsidRPr="00C11E35">
        <w:rPr>
          <w:rFonts w:eastAsia="Times New Roman"/>
          <w:sz w:val="27"/>
          <w:szCs w:val="27"/>
          <w:lang w:eastAsia="ru-RU"/>
        </w:rPr>
        <w:t>,</w:t>
      </w:r>
      <w:r w:rsidR="00F33016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="00803D83" w:rsidRPr="00C11E35">
        <w:rPr>
          <w:rFonts w:eastAsia="Times New Roman"/>
          <w:sz w:val="27"/>
          <w:szCs w:val="27"/>
          <w:lang w:eastAsia="ru-RU"/>
        </w:rPr>
        <w:t>которые были реализованы</w:t>
      </w:r>
      <w:r w:rsidR="00FE12F8" w:rsidRPr="00C11E35">
        <w:rPr>
          <w:rFonts w:eastAsia="Times New Roman"/>
          <w:sz w:val="27"/>
          <w:szCs w:val="27"/>
          <w:lang w:eastAsia="ru-RU"/>
        </w:rPr>
        <w:t xml:space="preserve"> в 2026</w:t>
      </w:r>
      <w:r w:rsidR="00891ABB" w:rsidRPr="00C11E35">
        <w:rPr>
          <w:rFonts w:eastAsia="Times New Roman"/>
          <w:sz w:val="27"/>
          <w:szCs w:val="27"/>
          <w:lang w:eastAsia="ru-RU"/>
        </w:rPr>
        <w:t xml:space="preserve"> году,</w:t>
      </w:r>
      <w:r w:rsidR="006B1173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="000A4760" w:rsidRPr="00C11E35">
        <w:rPr>
          <w:rFonts w:eastAsia="Times New Roman"/>
          <w:sz w:val="27"/>
          <w:szCs w:val="27"/>
          <w:lang w:eastAsia="ru-RU"/>
        </w:rPr>
        <w:t>реализуются</w:t>
      </w:r>
      <w:r w:rsidR="001E5609" w:rsidRPr="00C11E35">
        <w:rPr>
          <w:rFonts w:eastAsia="Times New Roman"/>
          <w:sz w:val="27"/>
          <w:szCs w:val="27"/>
          <w:lang w:eastAsia="ru-RU"/>
        </w:rPr>
        <w:t xml:space="preserve"> в 202</w:t>
      </w:r>
      <w:r w:rsidR="00FE12F8" w:rsidRPr="00C11E35">
        <w:rPr>
          <w:rFonts w:eastAsia="Times New Roman"/>
          <w:sz w:val="27"/>
          <w:szCs w:val="27"/>
          <w:lang w:eastAsia="ru-RU"/>
        </w:rPr>
        <w:t>6</w:t>
      </w:r>
      <w:r w:rsidR="00CB5A13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="006B1173" w:rsidRPr="00C11E35">
        <w:rPr>
          <w:rFonts w:eastAsia="Times New Roman"/>
          <w:sz w:val="27"/>
          <w:szCs w:val="27"/>
          <w:lang w:eastAsia="ru-RU"/>
        </w:rPr>
        <w:t>году</w:t>
      </w:r>
      <w:r w:rsidR="00891ABB" w:rsidRPr="00C11E35">
        <w:rPr>
          <w:rFonts w:eastAsia="Times New Roman"/>
          <w:sz w:val="27"/>
          <w:szCs w:val="27"/>
          <w:lang w:eastAsia="ru-RU"/>
        </w:rPr>
        <w:t xml:space="preserve"> или п</w:t>
      </w:r>
      <w:r w:rsidR="00FE12F8" w:rsidRPr="00C11E35">
        <w:rPr>
          <w:rFonts w:eastAsia="Times New Roman"/>
          <w:sz w:val="27"/>
          <w:szCs w:val="27"/>
          <w:lang w:eastAsia="ru-RU"/>
        </w:rPr>
        <w:t>родолжают реализо</w:t>
      </w:r>
      <w:r w:rsidR="00C11E35" w:rsidRPr="00C11E35">
        <w:rPr>
          <w:rFonts w:eastAsia="Times New Roman"/>
          <w:sz w:val="27"/>
          <w:szCs w:val="27"/>
          <w:lang w:eastAsia="ru-RU"/>
        </w:rPr>
        <w:t>-</w:t>
      </w:r>
      <w:r w:rsidR="00FE12F8" w:rsidRPr="00C11E35">
        <w:rPr>
          <w:rFonts w:eastAsia="Times New Roman"/>
          <w:sz w:val="27"/>
          <w:szCs w:val="27"/>
          <w:lang w:eastAsia="ru-RU"/>
        </w:rPr>
        <w:t>вываться в 2026</w:t>
      </w:r>
      <w:r w:rsidR="00891ABB" w:rsidRPr="00C11E35">
        <w:rPr>
          <w:rFonts w:eastAsia="Times New Roman"/>
          <w:sz w:val="27"/>
          <w:szCs w:val="27"/>
          <w:lang w:eastAsia="ru-RU"/>
        </w:rPr>
        <w:t xml:space="preserve"> году в качестве следующего этапа.</w:t>
      </w:r>
    </w:p>
    <w:p w:rsidR="007B259C" w:rsidRPr="00C11E35" w:rsidRDefault="007B259C" w:rsidP="00C11E35">
      <w:pPr>
        <w:jc w:val="both"/>
        <w:rPr>
          <w:rFonts w:eastAsia="Times New Roman"/>
          <w:color w:val="000000"/>
          <w:sz w:val="27"/>
          <w:szCs w:val="27"/>
          <w:lang w:eastAsia="ru-RU"/>
        </w:rPr>
      </w:pPr>
    </w:p>
    <w:p w:rsidR="0012513C" w:rsidRPr="00C11E35" w:rsidRDefault="007B259C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 xml:space="preserve">Раздел </w:t>
      </w:r>
      <w:r w:rsidR="00DF319C" w:rsidRPr="00C11E35">
        <w:rPr>
          <w:rFonts w:eastAsia="Times New Roman"/>
          <w:sz w:val="27"/>
          <w:szCs w:val="27"/>
          <w:lang w:val="en-US" w:eastAsia="ru-RU"/>
        </w:rPr>
        <w:t>I</w:t>
      </w:r>
      <w:r w:rsidRPr="00C11E35">
        <w:rPr>
          <w:rFonts w:eastAsia="Times New Roman"/>
          <w:sz w:val="27"/>
          <w:szCs w:val="27"/>
          <w:lang w:eastAsia="ru-RU"/>
        </w:rPr>
        <w:t xml:space="preserve">V. </w:t>
      </w:r>
      <w:r w:rsidR="0012513C" w:rsidRPr="00C11E35">
        <w:rPr>
          <w:rFonts w:eastAsia="Times New Roman"/>
          <w:sz w:val="27"/>
          <w:szCs w:val="27"/>
          <w:lang w:eastAsia="ru-RU"/>
        </w:rPr>
        <w:t xml:space="preserve">Требования к </w:t>
      </w:r>
      <w:r w:rsidR="004F55DF" w:rsidRPr="00C11E35">
        <w:rPr>
          <w:rFonts w:eastAsia="Times New Roman"/>
          <w:sz w:val="27"/>
          <w:szCs w:val="27"/>
          <w:lang w:eastAsia="ru-RU"/>
        </w:rPr>
        <w:t>представляемому проекту</w:t>
      </w:r>
      <w:r w:rsidR="00CC1B0E" w:rsidRPr="00C11E35">
        <w:rPr>
          <w:rFonts w:eastAsia="Times New Roman"/>
          <w:sz w:val="27"/>
          <w:szCs w:val="27"/>
          <w:lang w:eastAsia="ru-RU"/>
        </w:rPr>
        <w:t>.</w:t>
      </w:r>
    </w:p>
    <w:p w:rsidR="00981592" w:rsidRPr="00C11E35" w:rsidRDefault="00E129C3" w:rsidP="00DF319C">
      <w:pPr>
        <w:ind w:firstLine="709"/>
        <w:rPr>
          <w:sz w:val="27"/>
          <w:szCs w:val="27"/>
        </w:rPr>
      </w:pPr>
      <w:r w:rsidRPr="00C11E35">
        <w:rPr>
          <w:sz w:val="27"/>
          <w:szCs w:val="27"/>
        </w:rPr>
        <w:t>1</w:t>
      </w:r>
      <w:r w:rsidR="00981592" w:rsidRPr="00C11E35">
        <w:rPr>
          <w:sz w:val="27"/>
          <w:szCs w:val="27"/>
        </w:rPr>
        <w:t xml:space="preserve">. Формы </w:t>
      </w:r>
      <w:r w:rsidR="001B1E80" w:rsidRPr="00C11E35">
        <w:rPr>
          <w:sz w:val="27"/>
          <w:szCs w:val="27"/>
        </w:rPr>
        <w:t xml:space="preserve">презентации </w:t>
      </w:r>
      <w:r w:rsidR="00981592" w:rsidRPr="00C11E35">
        <w:rPr>
          <w:sz w:val="27"/>
          <w:szCs w:val="27"/>
        </w:rPr>
        <w:t xml:space="preserve">проектов: </w:t>
      </w:r>
    </w:p>
    <w:p w:rsidR="000A4760" w:rsidRPr="00DF319C" w:rsidRDefault="000A4760" w:rsidP="00DF319C">
      <w:pPr>
        <w:ind w:firstLine="709"/>
        <w:jc w:val="both"/>
        <w:rPr>
          <w:sz w:val="27"/>
          <w:szCs w:val="27"/>
        </w:rPr>
      </w:pPr>
      <w:r w:rsidRPr="00C11E35">
        <w:rPr>
          <w:sz w:val="27"/>
          <w:szCs w:val="27"/>
        </w:rPr>
        <w:t>Социальные проекты могут быть представлены на выставке</w:t>
      </w:r>
      <w:r w:rsidRPr="00DF319C">
        <w:rPr>
          <w:sz w:val="27"/>
          <w:szCs w:val="27"/>
        </w:rPr>
        <w:t xml:space="preserve"> в одной </w:t>
      </w:r>
      <w:r w:rsidR="00BD408A" w:rsidRPr="00DF319C">
        <w:rPr>
          <w:sz w:val="27"/>
          <w:szCs w:val="27"/>
        </w:rPr>
        <w:br/>
      </w:r>
      <w:r w:rsidRPr="00DF319C">
        <w:rPr>
          <w:sz w:val="27"/>
          <w:szCs w:val="27"/>
        </w:rPr>
        <w:t>из указанных форм:</w:t>
      </w:r>
    </w:p>
    <w:p w:rsidR="000A4760" w:rsidRPr="00DF319C" w:rsidRDefault="000A4760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sz w:val="27"/>
          <w:szCs w:val="27"/>
        </w:rPr>
        <w:t>- публичная защита проекта</w:t>
      </w:r>
      <w:r w:rsidR="003575F2" w:rsidRPr="00DF319C">
        <w:rPr>
          <w:sz w:val="27"/>
          <w:szCs w:val="27"/>
        </w:rPr>
        <w:t xml:space="preserve"> перед конкурсной комиссией</w:t>
      </w:r>
      <w:r w:rsidRPr="00DF319C">
        <w:rPr>
          <w:sz w:val="27"/>
          <w:szCs w:val="27"/>
        </w:rPr>
        <w:t xml:space="preserve">: </w:t>
      </w:r>
      <w:r w:rsidRPr="00DF319C">
        <w:rPr>
          <w:rFonts w:eastAsia="Times New Roman"/>
          <w:sz w:val="27"/>
          <w:szCs w:val="27"/>
          <w:lang w:eastAsia="ru-RU"/>
        </w:rPr>
        <w:t xml:space="preserve">устный доклад </w:t>
      </w:r>
      <w:r w:rsidR="00937794">
        <w:rPr>
          <w:rFonts w:eastAsia="Times New Roman"/>
          <w:sz w:val="27"/>
          <w:szCs w:val="27"/>
          <w:lang w:eastAsia="ru-RU"/>
        </w:rPr>
        <w:br/>
      </w:r>
      <w:r w:rsidRPr="00DF319C">
        <w:rPr>
          <w:rFonts w:eastAsia="Times New Roman"/>
          <w:sz w:val="27"/>
          <w:szCs w:val="27"/>
          <w:lang w:eastAsia="ru-RU"/>
        </w:rPr>
        <w:t>с демонстрацией слайдов, видеороликов</w:t>
      </w:r>
      <w:r w:rsidR="0090446A" w:rsidRPr="00DF319C">
        <w:rPr>
          <w:rFonts w:eastAsia="Times New Roman"/>
          <w:sz w:val="27"/>
          <w:szCs w:val="27"/>
          <w:lang w:eastAsia="ru-RU"/>
        </w:rPr>
        <w:t xml:space="preserve"> </w:t>
      </w:r>
      <w:r w:rsidR="003575F2" w:rsidRPr="00DF319C">
        <w:rPr>
          <w:rFonts w:eastAsia="Times New Roman"/>
          <w:sz w:val="27"/>
          <w:szCs w:val="27"/>
          <w:lang w:eastAsia="ru-RU"/>
        </w:rPr>
        <w:t>с последующим участием в выставочной экспозиции</w:t>
      </w:r>
      <w:r w:rsidRPr="00DF319C">
        <w:rPr>
          <w:rFonts w:eastAsia="Times New Roman"/>
          <w:sz w:val="27"/>
          <w:szCs w:val="27"/>
          <w:lang w:eastAsia="ru-RU"/>
        </w:rPr>
        <w:t>;</w:t>
      </w:r>
    </w:p>
    <w:p w:rsidR="000A4760" w:rsidRPr="00DF319C" w:rsidRDefault="000A4760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- выставочная экспозиция проекта: оформление стендов, содержащих текстовую и визуальную (фотографии, графики, диаграммы) информацию; исполь</w:t>
      </w:r>
      <w:r w:rsidR="00C11E35">
        <w:rPr>
          <w:rFonts w:eastAsia="Times New Roman"/>
          <w:sz w:val="27"/>
          <w:szCs w:val="27"/>
          <w:lang w:eastAsia="ru-RU"/>
        </w:rPr>
        <w:t>-</w:t>
      </w:r>
      <w:r w:rsidRPr="00DF319C">
        <w:rPr>
          <w:rFonts w:eastAsia="Times New Roman"/>
          <w:sz w:val="27"/>
          <w:szCs w:val="27"/>
          <w:lang w:eastAsia="ru-RU"/>
        </w:rPr>
        <w:t>зование полиграфической продукции, содержащей информацию о проекте.</w:t>
      </w:r>
    </w:p>
    <w:p w:rsidR="000A4760" w:rsidRPr="00DF319C" w:rsidRDefault="000A4760" w:rsidP="00DF319C">
      <w:pPr>
        <w:ind w:firstLine="709"/>
        <w:jc w:val="both"/>
        <w:rPr>
          <w:rFonts w:eastAsia="Times New Roman"/>
          <w:color w:val="000000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2. Каждый участник выставки имеет право представить </w:t>
      </w:r>
      <w:r w:rsidR="00901E77" w:rsidRPr="00DF319C">
        <w:rPr>
          <w:rFonts w:eastAsia="Times New Roman"/>
          <w:color w:val="000000"/>
          <w:sz w:val="27"/>
          <w:szCs w:val="27"/>
          <w:lang w:eastAsia="ru-RU"/>
        </w:rPr>
        <w:t>один социальный проект</w:t>
      </w:r>
      <w:r w:rsidRPr="00DF319C">
        <w:rPr>
          <w:rFonts w:eastAsia="Times New Roman"/>
          <w:color w:val="000000"/>
          <w:sz w:val="27"/>
          <w:szCs w:val="27"/>
          <w:lang w:eastAsia="ru-RU"/>
        </w:rPr>
        <w:t xml:space="preserve">. </w:t>
      </w:r>
    </w:p>
    <w:p w:rsidR="000A4760" w:rsidRPr="00C11E35" w:rsidRDefault="00EE3AB7" w:rsidP="00DF319C">
      <w:pPr>
        <w:ind w:firstLine="709"/>
        <w:jc w:val="both"/>
        <w:rPr>
          <w:rFonts w:eastAsia="Times New Roman"/>
          <w:color w:val="000000"/>
          <w:spacing w:val="-4"/>
          <w:sz w:val="27"/>
          <w:szCs w:val="27"/>
          <w:lang w:eastAsia="ru-RU"/>
        </w:rPr>
      </w:pPr>
      <w:r w:rsidRPr="00C11E35">
        <w:rPr>
          <w:rFonts w:eastAsia="Times New Roman"/>
          <w:color w:val="000000"/>
          <w:spacing w:val="-4"/>
          <w:sz w:val="27"/>
          <w:szCs w:val="27"/>
          <w:lang w:eastAsia="ru-RU"/>
        </w:rPr>
        <w:t>3</w:t>
      </w:r>
      <w:r w:rsidR="000A4760" w:rsidRPr="00C11E35">
        <w:rPr>
          <w:rFonts w:eastAsia="Times New Roman"/>
          <w:color w:val="000000"/>
          <w:spacing w:val="-4"/>
          <w:sz w:val="27"/>
          <w:szCs w:val="27"/>
          <w:lang w:eastAsia="ru-RU"/>
        </w:rPr>
        <w:t>. Время проведения презентации проекта уча</w:t>
      </w:r>
      <w:r w:rsidR="00DF319C" w:rsidRPr="00C11E35">
        <w:rPr>
          <w:rFonts w:eastAsia="Times New Roman"/>
          <w:color w:val="000000"/>
          <w:spacing w:val="-4"/>
          <w:sz w:val="27"/>
          <w:szCs w:val="27"/>
          <w:lang w:eastAsia="ru-RU"/>
        </w:rPr>
        <w:t>стника выставки – до пяти</w:t>
      </w:r>
      <w:r w:rsidR="000A4760" w:rsidRPr="00C11E35">
        <w:rPr>
          <w:rFonts w:eastAsia="Times New Roman"/>
          <w:color w:val="000000"/>
          <w:spacing w:val="-4"/>
          <w:sz w:val="27"/>
          <w:szCs w:val="27"/>
          <w:lang w:eastAsia="ru-RU"/>
        </w:rPr>
        <w:t xml:space="preserve"> минут.</w:t>
      </w:r>
    </w:p>
    <w:p w:rsidR="000A4760" w:rsidRPr="00C11E35" w:rsidRDefault="00EE3AB7" w:rsidP="00DF319C">
      <w:pPr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4</w:t>
      </w:r>
      <w:r w:rsidR="000A4760" w:rsidRPr="00C11E35">
        <w:rPr>
          <w:rFonts w:eastAsia="Times New Roman"/>
          <w:sz w:val="27"/>
          <w:szCs w:val="27"/>
          <w:lang w:eastAsia="ru-RU"/>
        </w:rPr>
        <w:t>. Презентация проекта должна отражать:</w:t>
      </w:r>
    </w:p>
    <w:p w:rsidR="000A4760" w:rsidRPr="00C11E35" w:rsidRDefault="000A4760" w:rsidP="00DF319C">
      <w:pPr>
        <w:tabs>
          <w:tab w:val="left" w:pos="426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 xml:space="preserve">- социальную проблему, на решение которой направлен проект; </w:t>
      </w:r>
    </w:p>
    <w:p w:rsidR="000A4760" w:rsidRPr="00C11E35" w:rsidRDefault="000A4760" w:rsidP="00DF319C">
      <w:pPr>
        <w:tabs>
          <w:tab w:val="left" w:pos="426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- основные цели и задачи проекта;</w:t>
      </w:r>
    </w:p>
    <w:p w:rsidR="000A4760" w:rsidRPr="00C11E35" w:rsidRDefault="000A4760" w:rsidP="00DF319C">
      <w:pPr>
        <w:tabs>
          <w:tab w:val="left" w:pos="426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- перечень мероприятий проекта;</w:t>
      </w:r>
    </w:p>
    <w:p w:rsidR="000A4760" w:rsidRPr="00C11E35" w:rsidRDefault="000A4760" w:rsidP="00DF319C">
      <w:pPr>
        <w:tabs>
          <w:tab w:val="left" w:pos="426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- ресурсное обеспечение проекта (организационное, финансовое);</w:t>
      </w:r>
    </w:p>
    <w:p w:rsidR="000A4760" w:rsidRPr="00C11E35" w:rsidRDefault="000A4760" w:rsidP="00DF319C">
      <w:pPr>
        <w:tabs>
          <w:tab w:val="left" w:pos="426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- результаты проекта</w:t>
      </w:r>
      <w:r w:rsidR="009413C7" w:rsidRPr="00C11E35">
        <w:rPr>
          <w:rFonts w:eastAsia="Times New Roman"/>
          <w:sz w:val="27"/>
          <w:szCs w:val="27"/>
          <w:lang w:eastAsia="ru-RU"/>
        </w:rPr>
        <w:t>;</w:t>
      </w:r>
    </w:p>
    <w:p w:rsidR="00BD408A" w:rsidRPr="00C11E35" w:rsidRDefault="009413C7" w:rsidP="00DF319C">
      <w:pPr>
        <w:tabs>
          <w:tab w:val="left" w:pos="426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 xml:space="preserve">- </w:t>
      </w:r>
      <w:r w:rsidR="00845BFB" w:rsidRPr="00C11E35">
        <w:rPr>
          <w:rFonts w:eastAsia="Times New Roman"/>
          <w:sz w:val="27"/>
          <w:szCs w:val="27"/>
          <w:lang w:eastAsia="ru-RU"/>
        </w:rPr>
        <w:t>перспективы</w:t>
      </w:r>
      <w:r w:rsidRPr="00C11E35">
        <w:rPr>
          <w:rFonts w:eastAsia="Times New Roman"/>
          <w:sz w:val="27"/>
          <w:szCs w:val="27"/>
          <w:lang w:eastAsia="ru-RU"/>
        </w:rPr>
        <w:t xml:space="preserve"> продолжения проекта.</w:t>
      </w:r>
    </w:p>
    <w:p w:rsidR="009413C7" w:rsidRPr="00C11E35" w:rsidRDefault="009413C7" w:rsidP="00DF319C">
      <w:pPr>
        <w:tabs>
          <w:tab w:val="left" w:pos="426"/>
        </w:tabs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BD408A" w:rsidRPr="00C11E35" w:rsidRDefault="00DF319C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Раздел V</w:t>
      </w:r>
      <w:r w:rsidR="00BD408A" w:rsidRPr="00C11E35">
        <w:rPr>
          <w:rFonts w:eastAsia="Times New Roman"/>
          <w:sz w:val="27"/>
          <w:szCs w:val="27"/>
          <w:lang w:eastAsia="ru-RU"/>
        </w:rPr>
        <w:t>. Определение победителей выставки</w:t>
      </w:r>
    </w:p>
    <w:p w:rsidR="00D51F34" w:rsidRPr="00C11E35" w:rsidRDefault="008423F8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1.</w:t>
      </w:r>
      <w:r w:rsidR="00C11E35">
        <w:rPr>
          <w:rFonts w:eastAsia="Times New Roman"/>
          <w:sz w:val="27"/>
          <w:szCs w:val="27"/>
          <w:lang w:eastAsia="ru-RU"/>
        </w:rPr>
        <w:t xml:space="preserve"> </w:t>
      </w:r>
      <w:r w:rsidRPr="00C11E35">
        <w:rPr>
          <w:rFonts w:eastAsia="Times New Roman"/>
          <w:sz w:val="27"/>
          <w:szCs w:val="27"/>
          <w:lang w:eastAsia="ru-RU"/>
        </w:rPr>
        <w:t xml:space="preserve">Определение </w:t>
      </w:r>
      <w:r w:rsidR="00D51F34" w:rsidRPr="00C11E35">
        <w:rPr>
          <w:rFonts w:eastAsia="Times New Roman"/>
          <w:sz w:val="27"/>
          <w:szCs w:val="27"/>
          <w:lang w:eastAsia="ru-RU"/>
        </w:rPr>
        <w:t xml:space="preserve">победителей выставки осуществляется путем голосования членов конкурсной комиссии. </w:t>
      </w:r>
      <w:r w:rsidR="009D1B63" w:rsidRPr="00C11E35">
        <w:rPr>
          <w:rFonts w:eastAsia="Times New Roman"/>
          <w:sz w:val="27"/>
          <w:szCs w:val="27"/>
          <w:lang w:eastAsia="ru-RU"/>
        </w:rPr>
        <w:t>Состав конкурсной комиссии утверждается постановлением Администрации города.</w:t>
      </w:r>
      <w:r w:rsidR="005B2000" w:rsidRPr="00C11E35">
        <w:rPr>
          <w:rFonts w:eastAsia="Times New Roman"/>
          <w:sz w:val="27"/>
          <w:szCs w:val="27"/>
          <w:lang w:eastAsia="ru-RU"/>
        </w:rPr>
        <w:t xml:space="preserve"> </w:t>
      </w:r>
    </w:p>
    <w:p w:rsidR="001B5CF9" w:rsidRDefault="001B5CF9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1B5CF9" w:rsidRDefault="001B5CF9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1B5CF9" w:rsidRDefault="001B5CF9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8423F8" w:rsidRPr="00DF319C" w:rsidRDefault="008423F8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lastRenderedPageBreak/>
        <w:t>2. Победители выставки определяются в следующих</w:t>
      </w:r>
      <w:r w:rsidRPr="00DF319C">
        <w:rPr>
          <w:rFonts w:eastAsia="Times New Roman"/>
          <w:sz w:val="27"/>
          <w:szCs w:val="27"/>
          <w:lang w:eastAsia="ru-RU"/>
        </w:rPr>
        <w:t xml:space="preserve"> номинациях:</w:t>
      </w:r>
    </w:p>
    <w:p w:rsidR="001E0B6B" w:rsidRPr="00DF319C" w:rsidRDefault="001E0B6B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- «</w:t>
      </w:r>
      <w:r w:rsidR="008B4BCC" w:rsidRPr="00DF319C">
        <w:rPr>
          <w:rFonts w:eastAsia="Times New Roman"/>
          <w:sz w:val="27"/>
          <w:szCs w:val="27"/>
          <w:lang w:eastAsia="ru-RU"/>
        </w:rPr>
        <w:t>Всё для победы!</w:t>
      </w:r>
      <w:r w:rsidRPr="00DF319C">
        <w:rPr>
          <w:rFonts w:eastAsia="Times New Roman"/>
          <w:sz w:val="27"/>
          <w:szCs w:val="27"/>
          <w:lang w:eastAsia="ru-RU"/>
        </w:rPr>
        <w:t>»;</w:t>
      </w:r>
    </w:p>
    <w:p w:rsidR="001E0B6B" w:rsidRPr="00DF319C" w:rsidRDefault="001E0B6B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- «Приз зрительских симпатий»;</w:t>
      </w:r>
    </w:p>
    <w:p w:rsidR="001E0B6B" w:rsidRPr="00DF319C" w:rsidRDefault="001E0B6B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- «</w:t>
      </w:r>
      <w:r w:rsidR="00B84D11" w:rsidRPr="00DF319C">
        <w:rPr>
          <w:rFonts w:eastAsia="Times New Roman"/>
          <w:sz w:val="27"/>
          <w:szCs w:val="27"/>
          <w:lang w:eastAsia="ru-RU"/>
        </w:rPr>
        <w:t>Буду</w:t>
      </w:r>
      <w:r w:rsidRPr="00DF319C">
        <w:rPr>
          <w:rFonts w:eastAsia="Times New Roman"/>
          <w:sz w:val="27"/>
          <w:szCs w:val="27"/>
          <w:lang w:eastAsia="ru-RU"/>
        </w:rPr>
        <w:t>щее Сургута»;</w:t>
      </w:r>
    </w:p>
    <w:p w:rsidR="001E0B6B" w:rsidRPr="00DF319C" w:rsidRDefault="001E0B6B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- «Наставники»</w:t>
      </w:r>
      <w:r w:rsidR="005B2000" w:rsidRPr="00DF319C">
        <w:rPr>
          <w:rFonts w:eastAsia="Times New Roman"/>
          <w:sz w:val="27"/>
          <w:szCs w:val="27"/>
          <w:lang w:eastAsia="ru-RU"/>
        </w:rPr>
        <w:t>;</w:t>
      </w:r>
    </w:p>
    <w:p w:rsidR="005B2000" w:rsidRPr="00C11E35" w:rsidRDefault="005B2000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- «За вклад в укрепление межнационального (межэтнического) мира </w:t>
      </w:r>
      <w:r w:rsidR="00DF319C">
        <w:rPr>
          <w:rFonts w:eastAsia="Times New Roman"/>
          <w:sz w:val="27"/>
          <w:szCs w:val="27"/>
          <w:lang w:eastAsia="ru-RU"/>
        </w:rPr>
        <w:br/>
      </w:r>
      <w:r w:rsidRPr="00DF319C">
        <w:rPr>
          <w:rFonts w:eastAsia="Times New Roman"/>
          <w:sz w:val="27"/>
          <w:szCs w:val="27"/>
          <w:lang w:eastAsia="ru-RU"/>
        </w:rPr>
        <w:t xml:space="preserve">и </w:t>
      </w:r>
      <w:r w:rsidRPr="00C11E35">
        <w:rPr>
          <w:rFonts w:eastAsia="Times New Roman"/>
          <w:sz w:val="27"/>
          <w:szCs w:val="27"/>
          <w:lang w:eastAsia="ru-RU"/>
        </w:rPr>
        <w:t>согласия в городе Сургуте».</w:t>
      </w:r>
    </w:p>
    <w:p w:rsidR="00B84D11" w:rsidRPr="00C11E35" w:rsidRDefault="00B84D11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 xml:space="preserve">3. В номинациях «Будущее Сургута», «Наставники» </w:t>
      </w:r>
      <w:r w:rsidR="00845BFB" w:rsidRPr="00C11E35">
        <w:rPr>
          <w:rFonts w:eastAsia="Times New Roman"/>
          <w:sz w:val="27"/>
          <w:szCs w:val="27"/>
          <w:lang w:eastAsia="ru-RU"/>
        </w:rPr>
        <w:t xml:space="preserve">определяются </w:t>
      </w:r>
      <w:r w:rsidR="001B5CF9">
        <w:rPr>
          <w:rFonts w:eastAsia="Times New Roman"/>
          <w:sz w:val="27"/>
          <w:szCs w:val="27"/>
          <w:lang w:eastAsia="ru-RU"/>
        </w:rPr>
        <w:br/>
      </w:r>
      <w:r w:rsidR="00845BFB" w:rsidRPr="00C11E35">
        <w:rPr>
          <w:rFonts w:eastAsia="Times New Roman"/>
          <w:sz w:val="27"/>
          <w:szCs w:val="27"/>
          <w:lang w:eastAsia="ru-RU"/>
        </w:rPr>
        <w:t xml:space="preserve">I, </w:t>
      </w:r>
      <w:r w:rsidR="00845BFB" w:rsidRPr="00C11E35">
        <w:rPr>
          <w:rFonts w:eastAsia="Times New Roman"/>
          <w:sz w:val="27"/>
          <w:szCs w:val="27"/>
          <w:lang w:val="en-US" w:eastAsia="ru-RU"/>
        </w:rPr>
        <w:t>II</w:t>
      </w:r>
      <w:r w:rsidR="00845BFB" w:rsidRPr="00C11E35">
        <w:rPr>
          <w:rFonts w:eastAsia="Times New Roman"/>
          <w:sz w:val="27"/>
          <w:szCs w:val="27"/>
          <w:lang w:eastAsia="ru-RU"/>
        </w:rPr>
        <w:t xml:space="preserve">, </w:t>
      </w:r>
      <w:r w:rsidR="00845BFB" w:rsidRPr="00C11E35">
        <w:rPr>
          <w:rFonts w:eastAsia="Times New Roman"/>
          <w:sz w:val="27"/>
          <w:szCs w:val="27"/>
          <w:lang w:val="en-US" w:eastAsia="ru-RU"/>
        </w:rPr>
        <w:t>III</w:t>
      </w:r>
      <w:r w:rsidR="00353FCD" w:rsidRPr="00C11E35">
        <w:rPr>
          <w:rFonts w:eastAsia="Times New Roman"/>
          <w:sz w:val="27"/>
          <w:szCs w:val="27"/>
          <w:lang w:eastAsia="ru-RU"/>
        </w:rPr>
        <w:t xml:space="preserve"> места</w:t>
      </w:r>
      <w:r w:rsidR="00845BFB" w:rsidRPr="00C11E35">
        <w:rPr>
          <w:rFonts w:eastAsia="Times New Roman"/>
          <w:sz w:val="27"/>
          <w:szCs w:val="27"/>
          <w:lang w:eastAsia="ru-RU"/>
        </w:rPr>
        <w:t>.</w:t>
      </w:r>
    </w:p>
    <w:p w:rsidR="00B84D11" w:rsidRPr="00C11E35" w:rsidRDefault="00B84D11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В номинации «Будущее Сургута» участвуют НКО, дата государственной регистр</w:t>
      </w:r>
      <w:r w:rsidR="009408F3" w:rsidRPr="00C11E35">
        <w:rPr>
          <w:rFonts w:eastAsia="Times New Roman"/>
          <w:sz w:val="27"/>
          <w:szCs w:val="27"/>
          <w:lang w:eastAsia="ru-RU"/>
        </w:rPr>
        <w:t>ации которых не ранее 01.01.202</w:t>
      </w:r>
      <w:r w:rsidR="005B2000" w:rsidRPr="00C11E35">
        <w:rPr>
          <w:rFonts w:eastAsia="Times New Roman"/>
          <w:sz w:val="27"/>
          <w:szCs w:val="27"/>
          <w:lang w:eastAsia="ru-RU"/>
        </w:rPr>
        <w:t>4</w:t>
      </w:r>
      <w:r w:rsidRPr="00C11E35">
        <w:rPr>
          <w:rFonts w:eastAsia="Times New Roman"/>
          <w:sz w:val="27"/>
          <w:szCs w:val="27"/>
          <w:lang w:eastAsia="ru-RU"/>
        </w:rPr>
        <w:t>.</w:t>
      </w:r>
    </w:p>
    <w:p w:rsidR="00B84D11" w:rsidRPr="00C11E35" w:rsidRDefault="00B84D11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В номинации «Наставники» участвуют НКО, дата государственной регистрации которых не позднее</w:t>
      </w:r>
      <w:r w:rsidR="009408F3" w:rsidRPr="00C11E35">
        <w:rPr>
          <w:rFonts w:eastAsia="Times New Roman"/>
          <w:sz w:val="27"/>
          <w:szCs w:val="27"/>
          <w:lang w:eastAsia="ru-RU"/>
        </w:rPr>
        <w:t xml:space="preserve"> 01.01.202</w:t>
      </w:r>
      <w:r w:rsidR="005B2000" w:rsidRPr="00C11E35">
        <w:rPr>
          <w:rFonts w:eastAsia="Times New Roman"/>
          <w:sz w:val="27"/>
          <w:szCs w:val="27"/>
          <w:lang w:eastAsia="ru-RU"/>
        </w:rPr>
        <w:t>4</w:t>
      </w:r>
      <w:r w:rsidRPr="00C11E35">
        <w:rPr>
          <w:rFonts w:eastAsia="Times New Roman"/>
          <w:sz w:val="27"/>
          <w:szCs w:val="27"/>
          <w:lang w:eastAsia="ru-RU"/>
        </w:rPr>
        <w:t>.</w:t>
      </w:r>
    </w:p>
    <w:p w:rsidR="00D51F34" w:rsidRPr="00DF319C" w:rsidRDefault="00B84D11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>4</w:t>
      </w:r>
      <w:r w:rsidR="008423F8" w:rsidRPr="00C11E35">
        <w:rPr>
          <w:rFonts w:eastAsia="Times New Roman"/>
          <w:sz w:val="27"/>
          <w:szCs w:val="27"/>
          <w:lang w:eastAsia="ru-RU"/>
        </w:rPr>
        <w:t>.</w:t>
      </w:r>
      <w:r w:rsidR="00C11E35" w:rsidRPr="00C11E35">
        <w:rPr>
          <w:rFonts w:eastAsia="Times New Roman"/>
          <w:sz w:val="27"/>
          <w:szCs w:val="27"/>
          <w:lang w:eastAsia="ru-RU"/>
        </w:rPr>
        <w:t xml:space="preserve"> </w:t>
      </w:r>
      <w:r w:rsidR="00D51F34" w:rsidRPr="00C11E35">
        <w:rPr>
          <w:rFonts w:eastAsia="Times New Roman"/>
          <w:sz w:val="27"/>
          <w:szCs w:val="27"/>
          <w:lang w:eastAsia="ru-RU"/>
        </w:rPr>
        <w:t>При определении</w:t>
      </w:r>
      <w:r w:rsidR="00D51F34" w:rsidRPr="00DF319C">
        <w:rPr>
          <w:rFonts w:eastAsia="Times New Roman"/>
          <w:sz w:val="27"/>
          <w:szCs w:val="27"/>
          <w:lang w:eastAsia="ru-RU"/>
        </w:rPr>
        <w:t xml:space="preserve"> победителей </w:t>
      </w:r>
      <w:r w:rsidR="00EE3AB7" w:rsidRPr="00DF319C">
        <w:rPr>
          <w:rFonts w:eastAsia="Times New Roman"/>
          <w:sz w:val="27"/>
          <w:szCs w:val="27"/>
          <w:lang w:eastAsia="ru-RU"/>
        </w:rPr>
        <w:t>используются</w:t>
      </w:r>
      <w:r w:rsidR="00D51F34" w:rsidRPr="00DF319C">
        <w:rPr>
          <w:rFonts w:eastAsia="Times New Roman"/>
          <w:sz w:val="27"/>
          <w:szCs w:val="27"/>
          <w:lang w:eastAsia="ru-RU"/>
        </w:rPr>
        <w:t xml:space="preserve"> следующие критерии:</w:t>
      </w:r>
    </w:p>
    <w:p w:rsidR="00D51F34" w:rsidRPr="00DF319C" w:rsidRDefault="00D51F34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- направленность проекта на широкий круг потенциальных участников </w:t>
      </w:r>
      <w:r w:rsidRPr="00DF319C">
        <w:rPr>
          <w:rFonts w:eastAsia="Times New Roman"/>
          <w:sz w:val="27"/>
          <w:szCs w:val="27"/>
          <w:lang w:eastAsia="ru-RU"/>
        </w:rPr>
        <w:br/>
        <w:t>и по</w:t>
      </w:r>
      <w:r w:rsidR="009408F3" w:rsidRPr="00DF319C">
        <w:rPr>
          <w:rFonts w:eastAsia="Times New Roman"/>
          <w:sz w:val="27"/>
          <w:szCs w:val="27"/>
          <w:lang w:eastAsia="ru-RU"/>
        </w:rPr>
        <w:t>требителей услуг (не менее 30</w:t>
      </w:r>
      <w:r w:rsidRPr="00DF319C">
        <w:rPr>
          <w:rFonts w:eastAsia="Times New Roman"/>
          <w:sz w:val="27"/>
          <w:szCs w:val="27"/>
          <w:lang w:eastAsia="ru-RU"/>
        </w:rPr>
        <w:t xml:space="preserve"> человек);</w:t>
      </w:r>
    </w:p>
    <w:p w:rsidR="00D51F34" w:rsidRPr="00DF319C" w:rsidRDefault="00D51F34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- наличие партнерских отношений с некоммерческими и иными организа</w:t>
      </w:r>
      <w:r w:rsidR="00C11E35">
        <w:rPr>
          <w:rFonts w:eastAsia="Times New Roman"/>
          <w:sz w:val="27"/>
          <w:szCs w:val="27"/>
          <w:lang w:eastAsia="ru-RU"/>
        </w:rPr>
        <w:t>-</w:t>
      </w:r>
      <w:r w:rsidRPr="00DF319C">
        <w:rPr>
          <w:rFonts w:eastAsia="Times New Roman"/>
          <w:sz w:val="27"/>
          <w:szCs w:val="27"/>
          <w:lang w:eastAsia="ru-RU"/>
        </w:rPr>
        <w:t>циями в процессе реализации проекта;</w:t>
      </w:r>
    </w:p>
    <w:p w:rsidR="00D51F34" w:rsidRPr="00DF319C" w:rsidRDefault="00D51F34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- наличие результатов реализации социального проекта;</w:t>
      </w:r>
    </w:p>
    <w:p w:rsidR="00D51F34" w:rsidRPr="00DF319C" w:rsidRDefault="00D51F34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- наличие волонтеров, привлекаемых к реализации проекта;</w:t>
      </w:r>
    </w:p>
    <w:p w:rsidR="00D51F34" w:rsidRPr="00DF319C" w:rsidRDefault="00D51F34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- новизна и оригинальность представленного проекта;</w:t>
      </w:r>
    </w:p>
    <w:p w:rsidR="00D51F34" w:rsidRPr="00DF319C" w:rsidRDefault="00D51F34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- визуальная доступность информации о проекте </w:t>
      </w:r>
      <w:r w:rsidR="005B2000" w:rsidRPr="00DF319C">
        <w:rPr>
          <w:rFonts w:eastAsia="Times New Roman"/>
          <w:sz w:val="27"/>
          <w:szCs w:val="27"/>
          <w:lang w:eastAsia="ru-RU"/>
        </w:rPr>
        <w:t>в средствах массовой информации, социальных сетях</w:t>
      </w:r>
      <w:r w:rsidRPr="00DF319C">
        <w:rPr>
          <w:rFonts w:eastAsia="Times New Roman"/>
          <w:sz w:val="27"/>
          <w:szCs w:val="27"/>
          <w:lang w:eastAsia="ru-RU"/>
        </w:rPr>
        <w:t>.</w:t>
      </w:r>
    </w:p>
    <w:p w:rsidR="00156685" w:rsidRPr="00DF319C" w:rsidRDefault="00156685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5. Члены конкурсной комиссии оценивают проекты участников выставки </w:t>
      </w:r>
      <w:r w:rsidR="00353FCD">
        <w:rPr>
          <w:rFonts w:eastAsia="Times New Roman"/>
          <w:sz w:val="27"/>
          <w:szCs w:val="27"/>
          <w:lang w:eastAsia="ru-RU"/>
        </w:rPr>
        <w:br/>
      </w:r>
      <w:r w:rsidRPr="00DF319C">
        <w:rPr>
          <w:rFonts w:eastAsia="Times New Roman"/>
          <w:sz w:val="27"/>
          <w:szCs w:val="27"/>
          <w:lang w:eastAsia="ru-RU"/>
        </w:rPr>
        <w:t>по критериям, установленным пунктом 4 настоящего раздела.</w:t>
      </w:r>
    </w:p>
    <w:p w:rsidR="00156685" w:rsidRPr="00DF319C" w:rsidRDefault="00156685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По каждому критер</w:t>
      </w:r>
      <w:r w:rsidR="00526842" w:rsidRPr="00DF319C">
        <w:rPr>
          <w:rFonts w:eastAsia="Times New Roman"/>
          <w:sz w:val="27"/>
          <w:szCs w:val="27"/>
          <w:lang w:eastAsia="ru-RU"/>
        </w:rPr>
        <w:t>ию выставляется оценка от 1 до 3</w:t>
      </w:r>
      <w:r w:rsidRPr="00DF319C">
        <w:rPr>
          <w:rFonts w:eastAsia="Times New Roman"/>
          <w:sz w:val="27"/>
          <w:szCs w:val="27"/>
          <w:lang w:eastAsia="ru-RU"/>
        </w:rPr>
        <w:t xml:space="preserve"> баллов, где 1 – </w:t>
      </w:r>
      <w:r w:rsidR="00AD19EC" w:rsidRPr="00DF319C">
        <w:rPr>
          <w:rFonts w:eastAsia="Times New Roman"/>
          <w:sz w:val="27"/>
          <w:szCs w:val="27"/>
          <w:lang w:eastAsia="ru-RU"/>
        </w:rPr>
        <w:br/>
      </w:r>
      <w:r w:rsidR="00526842" w:rsidRPr="00DF319C">
        <w:rPr>
          <w:rFonts w:eastAsia="Times New Roman"/>
          <w:sz w:val="27"/>
          <w:szCs w:val="27"/>
          <w:lang w:eastAsia="ru-RU"/>
        </w:rPr>
        <w:t>не соответствует критерию, 2 – частично соответствует критерию, 3</w:t>
      </w:r>
      <w:r w:rsidRPr="00DF319C">
        <w:rPr>
          <w:rFonts w:eastAsia="Times New Roman"/>
          <w:sz w:val="27"/>
          <w:szCs w:val="27"/>
          <w:lang w:eastAsia="ru-RU"/>
        </w:rPr>
        <w:t xml:space="preserve"> – полностью соответствует критерию.</w:t>
      </w:r>
    </w:p>
    <w:p w:rsidR="00891ABB" w:rsidRPr="00DF319C" w:rsidRDefault="00156685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6</w:t>
      </w:r>
      <w:r w:rsidR="008423F8" w:rsidRPr="00DF319C">
        <w:rPr>
          <w:rFonts w:eastAsia="Times New Roman"/>
          <w:sz w:val="27"/>
          <w:szCs w:val="27"/>
          <w:lang w:eastAsia="ru-RU"/>
        </w:rPr>
        <w:t>.</w:t>
      </w:r>
      <w:r w:rsidR="00C11E35">
        <w:rPr>
          <w:rFonts w:eastAsia="Times New Roman"/>
          <w:sz w:val="27"/>
          <w:szCs w:val="27"/>
          <w:lang w:eastAsia="ru-RU"/>
        </w:rPr>
        <w:t xml:space="preserve"> </w:t>
      </w:r>
      <w:r w:rsidR="00FD0FAE" w:rsidRPr="00DF319C">
        <w:rPr>
          <w:rFonts w:eastAsia="Times New Roman"/>
          <w:sz w:val="27"/>
          <w:szCs w:val="27"/>
          <w:lang w:eastAsia="ru-RU"/>
        </w:rPr>
        <w:t>По решению конкурсной комиссии</w:t>
      </w:r>
      <w:r w:rsidR="00D51F34" w:rsidRPr="00DF319C">
        <w:rPr>
          <w:rFonts w:eastAsia="Times New Roman"/>
          <w:sz w:val="27"/>
          <w:szCs w:val="27"/>
          <w:lang w:eastAsia="ru-RU"/>
        </w:rPr>
        <w:t xml:space="preserve"> </w:t>
      </w:r>
      <w:r w:rsidR="00FD0FAE" w:rsidRPr="00DF319C">
        <w:rPr>
          <w:rFonts w:eastAsia="Times New Roman"/>
          <w:sz w:val="27"/>
          <w:szCs w:val="27"/>
          <w:lang w:eastAsia="ru-RU"/>
        </w:rPr>
        <w:t>учреждаются</w:t>
      </w:r>
      <w:r w:rsidR="00D51F34" w:rsidRPr="00DF319C">
        <w:rPr>
          <w:rFonts w:eastAsia="Times New Roman"/>
          <w:sz w:val="27"/>
          <w:szCs w:val="27"/>
          <w:lang w:eastAsia="ru-RU"/>
        </w:rPr>
        <w:t xml:space="preserve"> дополнительные </w:t>
      </w:r>
      <w:r w:rsidR="001B5CF9">
        <w:rPr>
          <w:rFonts w:eastAsia="Times New Roman"/>
          <w:sz w:val="27"/>
          <w:szCs w:val="27"/>
          <w:lang w:eastAsia="ru-RU"/>
        </w:rPr>
        <w:br/>
      </w:r>
      <w:r w:rsidR="00D51F34" w:rsidRPr="00DF319C">
        <w:rPr>
          <w:rFonts w:eastAsia="Times New Roman"/>
          <w:sz w:val="27"/>
          <w:szCs w:val="27"/>
          <w:lang w:eastAsia="ru-RU"/>
        </w:rPr>
        <w:t>номинации для поощрения лучших социальных</w:t>
      </w:r>
      <w:r w:rsidR="00D51F34" w:rsidRPr="00DF319C">
        <w:rPr>
          <w:sz w:val="27"/>
          <w:szCs w:val="27"/>
        </w:rPr>
        <w:t xml:space="preserve"> </w:t>
      </w:r>
      <w:r w:rsidR="00D51F34" w:rsidRPr="00DF319C">
        <w:rPr>
          <w:rFonts w:eastAsia="Times New Roman"/>
          <w:sz w:val="27"/>
          <w:szCs w:val="27"/>
          <w:lang w:eastAsia="ru-RU"/>
        </w:rPr>
        <w:t>проектов выставки.</w:t>
      </w:r>
    </w:p>
    <w:p w:rsidR="007B259C" w:rsidRPr="00DF319C" w:rsidRDefault="007B259C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D51F34" w:rsidRPr="00C11E35" w:rsidRDefault="00BD408A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 xml:space="preserve">Раздел VI. </w:t>
      </w:r>
      <w:r w:rsidR="00D51F34" w:rsidRPr="00C11E35">
        <w:rPr>
          <w:rFonts w:eastAsia="Times New Roman"/>
          <w:sz w:val="27"/>
          <w:szCs w:val="27"/>
          <w:lang w:eastAsia="ru-RU"/>
        </w:rPr>
        <w:t>Награждение участников выставки</w:t>
      </w:r>
    </w:p>
    <w:p w:rsidR="00D51F34" w:rsidRPr="00DF319C" w:rsidRDefault="00D51F34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C11E35">
        <w:rPr>
          <w:rFonts w:eastAsia="Times New Roman"/>
          <w:sz w:val="27"/>
          <w:szCs w:val="27"/>
          <w:lang w:eastAsia="ru-RU"/>
        </w:rPr>
        <w:t xml:space="preserve">1. </w:t>
      </w:r>
      <w:r w:rsidR="00F742FD" w:rsidRPr="00C11E35">
        <w:rPr>
          <w:rFonts w:eastAsia="Times New Roman"/>
          <w:sz w:val="27"/>
          <w:szCs w:val="27"/>
          <w:lang w:eastAsia="ru-RU"/>
        </w:rPr>
        <w:t>П</w:t>
      </w:r>
      <w:r w:rsidRPr="00C11E35">
        <w:rPr>
          <w:rFonts w:eastAsia="Times New Roman"/>
          <w:sz w:val="27"/>
          <w:szCs w:val="27"/>
          <w:lang w:eastAsia="ru-RU"/>
        </w:rPr>
        <w:t>обедител</w:t>
      </w:r>
      <w:r w:rsidR="0078366D" w:rsidRPr="00C11E35">
        <w:rPr>
          <w:rFonts w:eastAsia="Times New Roman"/>
          <w:sz w:val="27"/>
          <w:szCs w:val="27"/>
          <w:lang w:eastAsia="ru-RU"/>
        </w:rPr>
        <w:t>и</w:t>
      </w:r>
      <w:r w:rsidRPr="00C11E35">
        <w:rPr>
          <w:rFonts w:eastAsia="Times New Roman"/>
          <w:sz w:val="27"/>
          <w:szCs w:val="27"/>
          <w:lang w:eastAsia="ru-RU"/>
        </w:rPr>
        <w:t xml:space="preserve"> выставки </w:t>
      </w:r>
      <w:r w:rsidR="00F742FD" w:rsidRPr="00C11E35">
        <w:rPr>
          <w:rFonts w:eastAsia="Times New Roman"/>
          <w:sz w:val="27"/>
          <w:szCs w:val="27"/>
          <w:lang w:eastAsia="ru-RU"/>
        </w:rPr>
        <w:t xml:space="preserve">определяются </w:t>
      </w:r>
      <w:r w:rsidRPr="00DF319C">
        <w:rPr>
          <w:rFonts w:eastAsia="Times New Roman"/>
          <w:sz w:val="27"/>
          <w:szCs w:val="27"/>
          <w:lang w:eastAsia="ru-RU"/>
        </w:rPr>
        <w:t>по результатам голосования членов конкурсной комиссии.</w:t>
      </w:r>
    </w:p>
    <w:p w:rsidR="00D51F34" w:rsidRPr="00DF319C" w:rsidRDefault="00D51F34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 xml:space="preserve">2. </w:t>
      </w:r>
      <w:r w:rsidR="00901E77" w:rsidRPr="00DF319C">
        <w:rPr>
          <w:rFonts w:eastAsia="Times New Roman"/>
          <w:sz w:val="27"/>
          <w:szCs w:val="27"/>
          <w:lang w:eastAsia="ru-RU"/>
        </w:rPr>
        <w:t xml:space="preserve">Победителям </w:t>
      </w:r>
      <w:r w:rsidR="009D1B63" w:rsidRPr="00DF319C">
        <w:rPr>
          <w:rFonts w:eastAsia="Times New Roman"/>
          <w:sz w:val="27"/>
          <w:szCs w:val="27"/>
          <w:lang w:eastAsia="ru-RU"/>
        </w:rPr>
        <w:t>выставки</w:t>
      </w:r>
      <w:r w:rsidRPr="00DF319C">
        <w:rPr>
          <w:rFonts w:eastAsia="Times New Roman"/>
          <w:sz w:val="27"/>
          <w:szCs w:val="27"/>
          <w:lang w:eastAsia="ru-RU"/>
        </w:rPr>
        <w:t xml:space="preserve"> вручаются </w:t>
      </w:r>
      <w:r w:rsidR="00F742FD" w:rsidRPr="00DF319C">
        <w:rPr>
          <w:rFonts w:eastAsia="Times New Roman"/>
          <w:sz w:val="27"/>
          <w:szCs w:val="27"/>
          <w:lang w:eastAsia="ru-RU"/>
        </w:rPr>
        <w:t>дипломы и</w:t>
      </w:r>
      <w:r w:rsidRPr="00DF319C">
        <w:rPr>
          <w:rFonts w:eastAsia="Times New Roman"/>
          <w:sz w:val="27"/>
          <w:szCs w:val="27"/>
          <w:lang w:eastAsia="ru-RU"/>
        </w:rPr>
        <w:t xml:space="preserve"> сувенирная продукция представительского фонда Администрации города.</w:t>
      </w:r>
    </w:p>
    <w:p w:rsidR="009D1B63" w:rsidRPr="00DF319C" w:rsidRDefault="009D1B63" w:rsidP="00DF319C">
      <w:pPr>
        <w:tabs>
          <w:tab w:val="left" w:pos="426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t>3. Участникам выставки вручаются дипломы участника.</w:t>
      </w:r>
    </w:p>
    <w:p w:rsidR="001A096C" w:rsidRPr="00DF319C" w:rsidRDefault="004419AC" w:rsidP="00DF319C">
      <w:pPr>
        <w:pageBreakBefore/>
        <w:ind w:left="6237" w:right="-57"/>
        <w:rPr>
          <w:rFonts w:eastAsia="Times New Roman"/>
          <w:sz w:val="27"/>
          <w:szCs w:val="27"/>
          <w:lang w:eastAsia="ru-RU"/>
        </w:rPr>
      </w:pPr>
      <w:r w:rsidRPr="00DF319C">
        <w:rPr>
          <w:rFonts w:eastAsia="Times New Roman"/>
          <w:sz w:val="27"/>
          <w:szCs w:val="27"/>
          <w:lang w:eastAsia="ru-RU"/>
        </w:rPr>
        <w:lastRenderedPageBreak/>
        <w:t xml:space="preserve">Приложение </w:t>
      </w:r>
      <w:r w:rsidR="006D2F54" w:rsidRPr="00DF319C">
        <w:rPr>
          <w:rFonts w:eastAsia="Times New Roman"/>
          <w:sz w:val="27"/>
          <w:szCs w:val="27"/>
          <w:lang w:eastAsia="ru-RU"/>
        </w:rPr>
        <w:br/>
      </w:r>
      <w:r w:rsidR="0012513C" w:rsidRPr="00DF319C">
        <w:rPr>
          <w:rFonts w:eastAsia="Times New Roman"/>
          <w:sz w:val="27"/>
          <w:szCs w:val="27"/>
          <w:lang w:eastAsia="ru-RU"/>
        </w:rPr>
        <w:t>к положению</w:t>
      </w:r>
      <w:r w:rsidR="006D2F54" w:rsidRPr="00DF319C">
        <w:rPr>
          <w:rFonts w:eastAsia="Times New Roman"/>
          <w:sz w:val="27"/>
          <w:szCs w:val="27"/>
          <w:lang w:eastAsia="ru-RU"/>
        </w:rPr>
        <w:t xml:space="preserve"> </w:t>
      </w:r>
      <w:r w:rsidR="002818FF" w:rsidRPr="00DF319C">
        <w:rPr>
          <w:rFonts w:eastAsia="Times New Roman"/>
          <w:sz w:val="27"/>
          <w:szCs w:val="27"/>
          <w:lang w:eastAsia="ru-RU"/>
        </w:rPr>
        <w:t xml:space="preserve">о порядке </w:t>
      </w:r>
      <w:r w:rsidR="006D2F54" w:rsidRPr="00DF319C">
        <w:rPr>
          <w:rFonts w:eastAsia="Times New Roman"/>
          <w:sz w:val="27"/>
          <w:szCs w:val="27"/>
          <w:lang w:eastAsia="ru-RU"/>
        </w:rPr>
        <w:br/>
      </w:r>
      <w:r w:rsidR="002818FF" w:rsidRPr="00DF319C">
        <w:rPr>
          <w:rFonts w:eastAsia="Times New Roman"/>
          <w:sz w:val="27"/>
          <w:szCs w:val="27"/>
          <w:lang w:eastAsia="ru-RU"/>
        </w:rPr>
        <w:t xml:space="preserve">проведения городской </w:t>
      </w:r>
      <w:r w:rsidR="006D2F54" w:rsidRPr="00DF319C">
        <w:rPr>
          <w:rFonts w:eastAsia="Times New Roman"/>
          <w:sz w:val="27"/>
          <w:szCs w:val="27"/>
          <w:lang w:eastAsia="ru-RU"/>
        </w:rPr>
        <w:br/>
      </w:r>
      <w:r w:rsidR="002818FF" w:rsidRPr="00DF319C">
        <w:rPr>
          <w:rFonts w:eastAsia="Times New Roman"/>
          <w:sz w:val="27"/>
          <w:szCs w:val="27"/>
          <w:lang w:eastAsia="ru-RU"/>
        </w:rPr>
        <w:t xml:space="preserve">выставки социальных </w:t>
      </w:r>
      <w:r w:rsidR="006D2F54" w:rsidRPr="00DF319C">
        <w:rPr>
          <w:rFonts w:eastAsia="Times New Roman"/>
          <w:sz w:val="27"/>
          <w:szCs w:val="27"/>
          <w:lang w:eastAsia="ru-RU"/>
        </w:rPr>
        <w:br/>
      </w:r>
      <w:r w:rsidR="002818FF" w:rsidRPr="00DF319C">
        <w:rPr>
          <w:rFonts w:eastAsia="Times New Roman"/>
          <w:sz w:val="27"/>
          <w:szCs w:val="27"/>
          <w:lang w:eastAsia="ru-RU"/>
        </w:rPr>
        <w:t xml:space="preserve">проектов некоммерческих </w:t>
      </w:r>
      <w:r w:rsidR="006D2F54" w:rsidRPr="00DF319C">
        <w:rPr>
          <w:rFonts w:eastAsia="Times New Roman"/>
          <w:sz w:val="27"/>
          <w:szCs w:val="27"/>
          <w:lang w:eastAsia="ru-RU"/>
        </w:rPr>
        <w:br/>
        <w:t xml:space="preserve">организаций </w:t>
      </w:r>
      <w:r w:rsidR="004904E4" w:rsidRPr="00DF319C">
        <w:rPr>
          <w:rFonts w:eastAsia="Times New Roman"/>
          <w:sz w:val="27"/>
          <w:szCs w:val="27"/>
          <w:lang w:eastAsia="ru-RU"/>
        </w:rPr>
        <w:t>в 2026</w:t>
      </w:r>
      <w:r w:rsidR="002818FF" w:rsidRPr="00DF319C">
        <w:rPr>
          <w:rFonts w:eastAsia="Times New Roman"/>
          <w:sz w:val="27"/>
          <w:szCs w:val="27"/>
          <w:lang w:eastAsia="ru-RU"/>
        </w:rPr>
        <w:t xml:space="preserve"> году</w:t>
      </w:r>
    </w:p>
    <w:p w:rsidR="002818FF" w:rsidRPr="00DF319C" w:rsidRDefault="002818FF" w:rsidP="00DF319C">
      <w:pPr>
        <w:ind w:left="4963" w:right="-55"/>
        <w:rPr>
          <w:rFonts w:eastAsia="Times New Roman"/>
          <w:sz w:val="27"/>
          <w:szCs w:val="27"/>
          <w:lang w:eastAsia="ru-RU"/>
        </w:rPr>
      </w:pPr>
    </w:p>
    <w:p w:rsidR="002818FF" w:rsidRPr="00DF319C" w:rsidRDefault="002818FF" w:rsidP="00DF319C">
      <w:pPr>
        <w:ind w:left="4963" w:right="-55"/>
        <w:rPr>
          <w:rFonts w:eastAsia="Times New Roman"/>
          <w:sz w:val="27"/>
          <w:szCs w:val="27"/>
          <w:lang w:eastAsia="ru-RU"/>
        </w:rPr>
      </w:pPr>
    </w:p>
    <w:p w:rsidR="00E07D90" w:rsidRPr="00E50104" w:rsidRDefault="0012513C" w:rsidP="00DF319C">
      <w:pPr>
        <w:jc w:val="center"/>
        <w:rPr>
          <w:rFonts w:eastAsia="Times New Roman"/>
          <w:sz w:val="27"/>
          <w:szCs w:val="27"/>
          <w:lang w:eastAsia="ru-RU"/>
        </w:rPr>
      </w:pPr>
      <w:r w:rsidRPr="00E50104">
        <w:rPr>
          <w:rFonts w:eastAsia="Times New Roman"/>
          <w:sz w:val="27"/>
          <w:szCs w:val="27"/>
          <w:lang w:eastAsia="ru-RU"/>
        </w:rPr>
        <w:t xml:space="preserve">Заявка </w:t>
      </w:r>
    </w:p>
    <w:p w:rsidR="0012513C" w:rsidRPr="00E50104" w:rsidRDefault="0012513C" w:rsidP="00DF319C">
      <w:pPr>
        <w:jc w:val="center"/>
        <w:rPr>
          <w:rFonts w:eastAsia="Times New Roman"/>
          <w:bCs/>
          <w:sz w:val="27"/>
          <w:szCs w:val="27"/>
          <w:lang w:eastAsia="ru-RU"/>
        </w:rPr>
      </w:pPr>
      <w:r w:rsidRPr="00E50104">
        <w:rPr>
          <w:rFonts w:eastAsia="Times New Roman"/>
          <w:bCs/>
          <w:sz w:val="27"/>
          <w:szCs w:val="27"/>
          <w:lang w:eastAsia="ru-RU"/>
        </w:rPr>
        <w:t>на уча</w:t>
      </w:r>
      <w:r w:rsidR="004419AC" w:rsidRPr="00E50104">
        <w:rPr>
          <w:rFonts w:eastAsia="Times New Roman"/>
          <w:bCs/>
          <w:sz w:val="27"/>
          <w:szCs w:val="27"/>
          <w:lang w:eastAsia="ru-RU"/>
        </w:rPr>
        <w:t xml:space="preserve">стие в </w:t>
      </w:r>
      <w:r w:rsidR="006C35B1" w:rsidRPr="00E50104">
        <w:rPr>
          <w:rFonts w:eastAsia="Times New Roman"/>
          <w:bCs/>
          <w:sz w:val="27"/>
          <w:szCs w:val="27"/>
          <w:lang w:eastAsia="ru-RU"/>
        </w:rPr>
        <w:t xml:space="preserve">городской </w:t>
      </w:r>
      <w:r w:rsidR="004419AC" w:rsidRPr="00E50104">
        <w:rPr>
          <w:rFonts w:eastAsia="Times New Roman"/>
          <w:bCs/>
          <w:sz w:val="27"/>
          <w:szCs w:val="27"/>
          <w:lang w:eastAsia="ru-RU"/>
        </w:rPr>
        <w:t>в</w:t>
      </w:r>
      <w:r w:rsidRPr="00E50104">
        <w:rPr>
          <w:rFonts w:eastAsia="Times New Roman"/>
          <w:bCs/>
          <w:sz w:val="27"/>
          <w:szCs w:val="27"/>
          <w:lang w:eastAsia="ru-RU"/>
        </w:rPr>
        <w:t xml:space="preserve">ыставке социальных </w:t>
      </w:r>
      <w:r w:rsidR="00CC6567" w:rsidRPr="00E50104">
        <w:rPr>
          <w:rFonts w:eastAsia="Times New Roman"/>
          <w:bCs/>
          <w:sz w:val="27"/>
          <w:szCs w:val="27"/>
          <w:lang w:eastAsia="ru-RU"/>
        </w:rPr>
        <w:br/>
      </w:r>
      <w:r w:rsidRPr="00E50104">
        <w:rPr>
          <w:rFonts w:eastAsia="Times New Roman"/>
          <w:bCs/>
          <w:sz w:val="27"/>
          <w:szCs w:val="27"/>
          <w:lang w:eastAsia="ru-RU"/>
        </w:rPr>
        <w:t>проектов некоммерческих организаций</w:t>
      </w:r>
    </w:p>
    <w:p w:rsidR="0012513C" w:rsidRDefault="0012513C" w:rsidP="00DF319C">
      <w:pPr>
        <w:jc w:val="center"/>
        <w:rPr>
          <w:rFonts w:eastAsia="Times New Roman"/>
          <w:szCs w:val="28"/>
          <w:lang w:eastAsia="ru-RU"/>
        </w:rPr>
      </w:pPr>
    </w:p>
    <w:p w:rsidR="00882CEC" w:rsidRPr="004A0481" w:rsidRDefault="00882CEC" w:rsidP="00DF319C">
      <w:pPr>
        <w:jc w:val="center"/>
        <w:rPr>
          <w:rFonts w:eastAsia="Times New Roman"/>
          <w:szCs w:val="28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85"/>
        <w:gridCol w:w="3255"/>
      </w:tblGrid>
      <w:tr w:rsidR="00B64195" w:rsidRPr="007A3145" w:rsidTr="00CC6567">
        <w:trPr>
          <w:trHeight w:val="285"/>
        </w:trPr>
        <w:tc>
          <w:tcPr>
            <w:tcW w:w="9640" w:type="dxa"/>
            <w:gridSpan w:val="2"/>
            <w:vAlign w:val="center"/>
          </w:tcPr>
          <w:p w:rsidR="00B64195" w:rsidRPr="00CC6567" w:rsidRDefault="006D2F54" w:rsidP="00DF319C">
            <w:pPr>
              <w:shd w:val="clear" w:color="auto" w:fill="FFFFFF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C65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1. </w:t>
            </w:r>
            <w:r w:rsidR="00B64195" w:rsidRPr="00CC6567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Информация об организации</w:t>
            </w:r>
          </w:p>
        </w:tc>
      </w:tr>
      <w:tr w:rsidR="006D2F54" w:rsidRPr="007A3145" w:rsidTr="00FC343C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1.1. Полное название организации и место нахождения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8275F5">
        <w:tc>
          <w:tcPr>
            <w:tcW w:w="6385" w:type="dxa"/>
          </w:tcPr>
          <w:p w:rsidR="006D2F54" w:rsidRPr="00CC6567" w:rsidRDefault="006D2F54" w:rsidP="00DF319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CC6567">
              <w:rPr>
                <w:sz w:val="24"/>
                <w:szCs w:val="24"/>
              </w:rPr>
              <w:t xml:space="preserve">1.2. Основные направления деятельности организации </w:t>
            </w:r>
            <w:r w:rsidR="00CC6567">
              <w:rPr>
                <w:sz w:val="24"/>
                <w:szCs w:val="24"/>
              </w:rPr>
              <w:br/>
            </w:r>
            <w:r w:rsidRPr="00CC6567">
              <w:rPr>
                <w:sz w:val="24"/>
                <w:szCs w:val="24"/>
              </w:rPr>
              <w:t>в соответствии с У</w:t>
            </w:r>
            <w:r w:rsidR="003E6146" w:rsidRPr="00CC6567">
              <w:rPr>
                <w:sz w:val="24"/>
                <w:szCs w:val="24"/>
              </w:rPr>
              <w:t>ставом организации (не более трех</w:t>
            </w:r>
            <w:r w:rsidRPr="00CC6567">
              <w:rPr>
                <w:sz w:val="24"/>
                <w:szCs w:val="24"/>
              </w:rPr>
              <w:t>)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607AF3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 xml:space="preserve">1.3. «Мы помогаем» (информация о том, кому </w:t>
            </w:r>
            <w:r w:rsidR="00CC6567">
              <w:rPr>
                <w:sz w:val="24"/>
                <w:szCs w:val="24"/>
              </w:rPr>
              <w:br/>
            </w:r>
            <w:r w:rsidRPr="00CC6567">
              <w:rPr>
                <w:sz w:val="24"/>
                <w:szCs w:val="24"/>
              </w:rPr>
              <w:t>и/или как помогает организация)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CE4D56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 xml:space="preserve">1.4. «Нам можно помочь» (информация о возможности оказать помощь организации, в том числе финансовую, </w:t>
            </w:r>
            <w:r w:rsidR="00CC6567" w:rsidRPr="00CC6567">
              <w:rPr>
                <w:sz w:val="24"/>
                <w:szCs w:val="24"/>
              </w:rPr>
              <w:t xml:space="preserve">труд волонтеров </w:t>
            </w:r>
            <w:r w:rsidRPr="00CC6567">
              <w:rPr>
                <w:sz w:val="24"/>
                <w:szCs w:val="24"/>
              </w:rPr>
              <w:t>и так далее)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4195" w:rsidRPr="007A3145" w:rsidTr="00CC6567">
        <w:trPr>
          <w:trHeight w:val="339"/>
        </w:trPr>
        <w:tc>
          <w:tcPr>
            <w:tcW w:w="9640" w:type="dxa"/>
            <w:gridSpan w:val="2"/>
            <w:vAlign w:val="center"/>
          </w:tcPr>
          <w:p w:rsidR="00B64195" w:rsidRPr="00CC6567" w:rsidRDefault="006D2F54" w:rsidP="00DF319C">
            <w:pPr>
              <w:shd w:val="clear" w:color="auto" w:fill="FFFFFF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C65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2. </w:t>
            </w:r>
            <w:r w:rsidR="00B64195" w:rsidRPr="00CC6567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Информация о проекте, представляемом на конкурс</w:t>
            </w:r>
          </w:p>
        </w:tc>
      </w:tr>
      <w:tr w:rsidR="006D2F54" w:rsidRPr="007A3145" w:rsidTr="00251834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2.1. Название проекта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CB581F">
        <w:tc>
          <w:tcPr>
            <w:tcW w:w="6385" w:type="dxa"/>
          </w:tcPr>
          <w:p w:rsidR="006D2F54" w:rsidRPr="00CC6567" w:rsidRDefault="006D2F54" w:rsidP="00DF319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CC6567">
              <w:rPr>
                <w:sz w:val="24"/>
                <w:szCs w:val="24"/>
              </w:rPr>
              <w:t>2.2. Сроки реализации проекта или дата начала реализации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0B6BF1">
        <w:tc>
          <w:tcPr>
            <w:tcW w:w="6385" w:type="dxa"/>
          </w:tcPr>
          <w:p w:rsidR="006D2F54" w:rsidRPr="00CC6567" w:rsidRDefault="006D2F54" w:rsidP="00DF319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CC6567">
              <w:rPr>
                <w:sz w:val="24"/>
                <w:szCs w:val="24"/>
              </w:rPr>
              <w:t>2.3. Проблема, на решение которой направлен проект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BE2D5C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2.4. Цели и задачи проекта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134F42">
        <w:tc>
          <w:tcPr>
            <w:tcW w:w="6385" w:type="dxa"/>
          </w:tcPr>
          <w:p w:rsidR="006D2F54" w:rsidRPr="00CC6567" w:rsidRDefault="006D2F54" w:rsidP="00DF319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CC6567">
              <w:rPr>
                <w:sz w:val="24"/>
                <w:szCs w:val="24"/>
              </w:rPr>
              <w:t xml:space="preserve">2.5. Краткое описание проекта с указанием механизма </w:t>
            </w:r>
            <w:r w:rsidR="00CC6567">
              <w:rPr>
                <w:sz w:val="24"/>
                <w:szCs w:val="24"/>
              </w:rPr>
              <w:br/>
            </w:r>
            <w:r w:rsidRPr="00CC6567">
              <w:rPr>
                <w:sz w:val="24"/>
                <w:szCs w:val="24"/>
              </w:rPr>
              <w:t>и этапов реализации проекта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C93E0B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2.6. Количество и категория участников проекта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404AB0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2.7. Организации, участвующие в административной, информационной, финансовой и иной поддержке проекта (при наличии)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C07B5F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2.8. Результаты проекта либо перспективы и ожидаемая эффективность реализации проекта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BE668B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2.9. Форма предоставления информации о социальном проекте на выставке (презентация /PowerPoint/, информационный стенд)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9A6066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2.10. Потребность в оборудовании и технических средствах для организации презентации проекта на выставке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45F08" w:rsidRPr="007A3145" w:rsidTr="009C208B">
        <w:tc>
          <w:tcPr>
            <w:tcW w:w="9640" w:type="dxa"/>
            <w:gridSpan w:val="2"/>
          </w:tcPr>
          <w:p w:rsidR="00145F08" w:rsidRPr="00CC6567" w:rsidRDefault="006D2F54" w:rsidP="00DF319C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C656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3. </w:t>
            </w:r>
            <w:r w:rsidR="00145F08" w:rsidRPr="00CC6567">
              <w:rPr>
                <w:rFonts w:eastAsia="Times New Roman"/>
                <w:bCs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6D2F54" w:rsidRPr="007A3145" w:rsidTr="003E2C5F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3.1. Адрес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58501D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3.2. Телефон и электронная почта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58501D">
        <w:tc>
          <w:tcPr>
            <w:tcW w:w="6385" w:type="dxa"/>
          </w:tcPr>
          <w:p w:rsidR="006D2F54" w:rsidRPr="00CC6567" w:rsidRDefault="006D2F54" w:rsidP="00DF319C">
            <w:pPr>
              <w:rPr>
                <w:sz w:val="24"/>
                <w:szCs w:val="24"/>
              </w:rPr>
            </w:pPr>
            <w:r w:rsidRPr="00CC6567">
              <w:rPr>
                <w:sz w:val="24"/>
                <w:szCs w:val="24"/>
              </w:rPr>
              <w:t>3.3. Руководитель организации, Ф</w:t>
            </w:r>
            <w:r w:rsidR="003A0CF5">
              <w:rPr>
                <w:sz w:val="24"/>
                <w:szCs w:val="24"/>
              </w:rPr>
              <w:t>.</w:t>
            </w:r>
            <w:r w:rsidRPr="00CC6567">
              <w:rPr>
                <w:sz w:val="24"/>
                <w:szCs w:val="24"/>
              </w:rPr>
              <w:t>И</w:t>
            </w:r>
            <w:r w:rsidR="003A0CF5">
              <w:rPr>
                <w:sz w:val="24"/>
                <w:szCs w:val="24"/>
              </w:rPr>
              <w:t>.</w:t>
            </w:r>
            <w:r w:rsidRPr="00CC6567">
              <w:rPr>
                <w:sz w:val="24"/>
                <w:szCs w:val="24"/>
              </w:rPr>
              <w:t>О</w:t>
            </w:r>
            <w:r w:rsidR="003A0CF5">
              <w:rPr>
                <w:sz w:val="24"/>
                <w:szCs w:val="24"/>
              </w:rPr>
              <w:t>.</w:t>
            </w:r>
            <w:r w:rsidRPr="00CC6567">
              <w:rPr>
                <w:sz w:val="24"/>
                <w:szCs w:val="24"/>
              </w:rPr>
              <w:t>, должность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D2F54" w:rsidRPr="007A3145" w:rsidTr="00F4100E">
        <w:tc>
          <w:tcPr>
            <w:tcW w:w="6385" w:type="dxa"/>
          </w:tcPr>
          <w:p w:rsidR="006D2F54" w:rsidRPr="00CC6567" w:rsidRDefault="006D2F54" w:rsidP="00DF319C">
            <w:pPr>
              <w:rPr>
                <w:rFonts w:eastAsia="Times New Roman"/>
                <w:spacing w:val="-2"/>
                <w:sz w:val="24"/>
                <w:szCs w:val="24"/>
                <w:lang w:eastAsia="ru-RU"/>
              </w:rPr>
            </w:pPr>
            <w:r w:rsidRPr="00CC6567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3.4. Ф</w:t>
            </w:r>
            <w:r w:rsidR="003A0CF5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.</w:t>
            </w:r>
            <w:r w:rsidRPr="00CC6567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И</w:t>
            </w:r>
            <w:r w:rsidR="003A0CF5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.</w:t>
            </w:r>
            <w:r w:rsidRPr="00CC6567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О</w:t>
            </w:r>
            <w:r w:rsidR="003A0CF5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.</w:t>
            </w:r>
            <w:r w:rsidRPr="00CC6567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 xml:space="preserve"> сотрудника, отвечающего за участие в выставке </w:t>
            </w:r>
            <w:r w:rsidR="00CC6567">
              <w:rPr>
                <w:rFonts w:eastAsia="Times New Roman"/>
                <w:spacing w:val="-2"/>
                <w:sz w:val="24"/>
                <w:szCs w:val="24"/>
                <w:lang w:eastAsia="ru-RU"/>
              </w:rPr>
              <w:br/>
            </w:r>
            <w:r w:rsidRPr="00CC6567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и представление проекта, контактный телефон</w:t>
            </w:r>
          </w:p>
        </w:tc>
        <w:tc>
          <w:tcPr>
            <w:tcW w:w="3255" w:type="dxa"/>
          </w:tcPr>
          <w:p w:rsidR="006D2F54" w:rsidRPr="00CC6567" w:rsidRDefault="006D2F54" w:rsidP="00DF319C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9B259C" w:rsidRPr="009B259C" w:rsidRDefault="009B259C" w:rsidP="00DF319C">
      <w:pPr>
        <w:rPr>
          <w:rFonts w:eastAsia="Times New Roman"/>
          <w:sz w:val="20"/>
          <w:szCs w:val="28"/>
          <w:lang w:eastAsia="ru-RU"/>
        </w:rPr>
      </w:pPr>
    </w:p>
    <w:sectPr w:rsidR="009B259C" w:rsidRPr="009B259C" w:rsidSect="00906C87">
      <w:headerReference w:type="even" r:id="rId11"/>
      <w:headerReference w:type="default" r:id="rId12"/>
      <w:pgSz w:w="11906" w:h="16798"/>
      <w:pgMar w:top="1134" w:right="567" w:bottom="284" w:left="1701" w:header="72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EA0" w:rsidRDefault="00F27EA0" w:rsidP="00C34671">
      <w:r>
        <w:separator/>
      </w:r>
    </w:p>
  </w:endnote>
  <w:endnote w:type="continuationSeparator" w:id="0">
    <w:p w:rsidR="00F27EA0" w:rsidRDefault="00F27EA0" w:rsidP="00C34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EA0" w:rsidRDefault="00F27EA0" w:rsidP="00C34671">
      <w:r>
        <w:separator/>
      </w:r>
    </w:p>
  </w:footnote>
  <w:footnote w:type="continuationSeparator" w:id="0">
    <w:p w:rsidR="00F27EA0" w:rsidRDefault="00F27EA0" w:rsidP="00C34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0B" w:rsidRDefault="00AB3A0B" w:rsidP="0091106F">
    <w:pPr>
      <w:pStyle w:val="af0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 PAGE </w:instrText>
    </w:r>
    <w:r>
      <w:rPr>
        <w:rStyle w:val="af4"/>
      </w:rPr>
      <w:fldChar w:fldCharType="end"/>
    </w:r>
  </w:p>
  <w:p w:rsidR="00AB3A0B" w:rsidRDefault="00AB3A0B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0B" w:rsidRPr="00AB3A0B" w:rsidRDefault="00AB3A0B" w:rsidP="0091106F">
    <w:pPr>
      <w:pStyle w:val="af0"/>
      <w:framePr w:wrap="around" w:vAnchor="text" w:hAnchor="margin" w:xAlign="center" w:y="1"/>
      <w:rPr>
        <w:rStyle w:val="af4"/>
      </w:rPr>
    </w:pPr>
    <w:r w:rsidRPr="00AB3A0B">
      <w:rPr>
        <w:rStyle w:val="af4"/>
      </w:rPr>
      <w:fldChar w:fldCharType="begin"/>
    </w:r>
    <w:r w:rsidRPr="00AB3A0B">
      <w:rPr>
        <w:rStyle w:val="af4"/>
      </w:rPr>
      <w:instrText xml:space="preserve"> PAGE </w:instrText>
    </w:r>
    <w:r w:rsidRPr="00AB3A0B">
      <w:rPr>
        <w:rStyle w:val="af4"/>
      </w:rPr>
      <w:fldChar w:fldCharType="separate"/>
    </w:r>
    <w:r w:rsidR="00D60145">
      <w:rPr>
        <w:rStyle w:val="af4"/>
        <w:noProof/>
      </w:rPr>
      <w:t>5</w:t>
    </w:r>
    <w:r w:rsidRPr="00AB3A0B">
      <w:rPr>
        <w:rStyle w:val="af4"/>
      </w:rPr>
      <w:fldChar w:fldCharType="end"/>
    </w:r>
  </w:p>
  <w:p w:rsidR="00DD7CEA" w:rsidRPr="00AB3A0B" w:rsidRDefault="00DD7CEA" w:rsidP="00AB3A0B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5D37"/>
    <w:multiLevelType w:val="multilevel"/>
    <w:tmpl w:val="EB64DA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952E02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FB42D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18B298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57F2AB3"/>
    <w:multiLevelType w:val="hybridMultilevel"/>
    <w:tmpl w:val="FC421DFC"/>
    <w:lvl w:ilvl="0" w:tplc="9E689E3E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26EC6"/>
    <w:multiLevelType w:val="hybridMultilevel"/>
    <w:tmpl w:val="AFD4CEAA"/>
    <w:lvl w:ilvl="0" w:tplc="B778E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B553EA"/>
    <w:multiLevelType w:val="hybridMultilevel"/>
    <w:tmpl w:val="EE92D9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735791"/>
    <w:multiLevelType w:val="multilevel"/>
    <w:tmpl w:val="26B200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9423E7F"/>
    <w:multiLevelType w:val="multilevel"/>
    <w:tmpl w:val="7C7874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683387C"/>
    <w:multiLevelType w:val="multilevel"/>
    <w:tmpl w:val="64DE19C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0492BCF"/>
    <w:multiLevelType w:val="hybridMultilevel"/>
    <w:tmpl w:val="1EBC58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AF4554"/>
    <w:multiLevelType w:val="multilevel"/>
    <w:tmpl w:val="D822375A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A4073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4"/>
  </w:num>
  <w:num w:numId="5">
    <w:abstractNumId w:val="3"/>
  </w:num>
  <w:num w:numId="6">
    <w:abstractNumId w:val="11"/>
  </w:num>
  <w:num w:numId="7">
    <w:abstractNumId w:val="12"/>
  </w:num>
  <w:num w:numId="8">
    <w:abstractNumId w:val="0"/>
  </w:num>
  <w:num w:numId="9">
    <w:abstractNumId w:val="7"/>
  </w:num>
  <w:num w:numId="10">
    <w:abstractNumId w:val="8"/>
  </w:num>
  <w:num w:numId="11">
    <w:abstractNumId w:val="6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ttachedTemplate r:id="rId1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90F"/>
    <w:rsid w:val="00004E91"/>
    <w:rsid w:val="00006673"/>
    <w:rsid w:val="00006D03"/>
    <w:rsid w:val="000144C2"/>
    <w:rsid w:val="00015374"/>
    <w:rsid w:val="00015582"/>
    <w:rsid w:val="000324B0"/>
    <w:rsid w:val="00042E21"/>
    <w:rsid w:val="00051265"/>
    <w:rsid w:val="00057C47"/>
    <w:rsid w:val="00063440"/>
    <w:rsid w:val="00063A7C"/>
    <w:rsid w:val="00067F6A"/>
    <w:rsid w:val="00075177"/>
    <w:rsid w:val="00077764"/>
    <w:rsid w:val="00081059"/>
    <w:rsid w:val="0009547E"/>
    <w:rsid w:val="000A05DB"/>
    <w:rsid w:val="000A4760"/>
    <w:rsid w:val="000B6614"/>
    <w:rsid w:val="000C1442"/>
    <w:rsid w:val="000C3B8D"/>
    <w:rsid w:val="000C650F"/>
    <w:rsid w:val="000D0264"/>
    <w:rsid w:val="000D18B4"/>
    <w:rsid w:val="000D3BF7"/>
    <w:rsid w:val="000D621B"/>
    <w:rsid w:val="000D7438"/>
    <w:rsid w:val="000E749F"/>
    <w:rsid w:val="000F2096"/>
    <w:rsid w:val="000F73BF"/>
    <w:rsid w:val="0010547C"/>
    <w:rsid w:val="00107D31"/>
    <w:rsid w:val="001123BF"/>
    <w:rsid w:val="00122C5E"/>
    <w:rsid w:val="0012513C"/>
    <w:rsid w:val="00133F52"/>
    <w:rsid w:val="00134F61"/>
    <w:rsid w:val="001354D6"/>
    <w:rsid w:val="00145F08"/>
    <w:rsid w:val="00156685"/>
    <w:rsid w:val="00160603"/>
    <w:rsid w:val="0016390F"/>
    <w:rsid w:val="0016712C"/>
    <w:rsid w:val="00172632"/>
    <w:rsid w:val="001777DB"/>
    <w:rsid w:val="00191617"/>
    <w:rsid w:val="001A096C"/>
    <w:rsid w:val="001A3169"/>
    <w:rsid w:val="001A6851"/>
    <w:rsid w:val="001A6B0A"/>
    <w:rsid w:val="001B1E80"/>
    <w:rsid w:val="001B2B6C"/>
    <w:rsid w:val="001B3BB0"/>
    <w:rsid w:val="001B3F80"/>
    <w:rsid w:val="001B5560"/>
    <w:rsid w:val="001B5CF9"/>
    <w:rsid w:val="001D02DF"/>
    <w:rsid w:val="001D7979"/>
    <w:rsid w:val="001E0B6B"/>
    <w:rsid w:val="001E5609"/>
    <w:rsid w:val="001E6A2B"/>
    <w:rsid w:val="001F161E"/>
    <w:rsid w:val="001F1D2E"/>
    <w:rsid w:val="001F3A18"/>
    <w:rsid w:val="001F50D9"/>
    <w:rsid w:val="00210930"/>
    <w:rsid w:val="0021391E"/>
    <w:rsid w:val="0021499D"/>
    <w:rsid w:val="00225AF2"/>
    <w:rsid w:val="00231737"/>
    <w:rsid w:val="00240C87"/>
    <w:rsid w:val="00251C1D"/>
    <w:rsid w:val="002526C9"/>
    <w:rsid w:val="0025713C"/>
    <w:rsid w:val="00260BEB"/>
    <w:rsid w:val="00281703"/>
    <w:rsid w:val="002818FF"/>
    <w:rsid w:val="00284BFC"/>
    <w:rsid w:val="00292C51"/>
    <w:rsid w:val="00295AA2"/>
    <w:rsid w:val="002A0D44"/>
    <w:rsid w:val="002A546F"/>
    <w:rsid w:val="002A6440"/>
    <w:rsid w:val="002B1F68"/>
    <w:rsid w:val="002C3B80"/>
    <w:rsid w:val="002C57FD"/>
    <w:rsid w:val="002D12D8"/>
    <w:rsid w:val="002D1CBD"/>
    <w:rsid w:val="002D5A84"/>
    <w:rsid w:val="002D7F7A"/>
    <w:rsid w:val="002E29F4"/>
    <w:rsid w:val="002E6127"/>
    <w:rsid w:val="002E6E00"/>
    <w:rsid w:val="002E7A09"/>
    <w:rsid w:val="002F6D8A"/>
    <w:rsid w:val="00302F63"/>
    <w:rsid w:val="003128F1"/>
    <w:rsid w:val="0031346E"/>
    <w:rsid w:val="0031523F"/>
    <w:rsid w:val="00320130"/>
    <w:rsid w:val="0033275B"/>
    <w:rsid w:val="00341228"/>
    <w:rsid w:val="003421CB"/>
    <w:rsid w:val="00342DE9"/>
    <w:rsid w:val="0034645D"/>
    <w:rsid w:val="003473A0"/>
    <w:rsid w:val="00353FCD"/>
    <w:rsid w:val="00354B6E"/>
    <w:rsid w:val="0035690F"/>
    <w:rsid w:val="003575F2"/>
    <w:rsid w:val="0037288D"/>
    <w:rsid w:val="003742DE"/>
    <w:rsid w:val="00375A37"/>
    <w:rsid w:val="003775A9"/>
    <w:rsid w:val="00393531"/>
    <w:rsid w:val="003971C4"/>
    <w:rsid w:val="00397424"/>
    <w:rsid w:val="003A0CF5"/>
    <w:rsid w:val="003A1609"/>
    <w:rsid w:val="003B035E"/>
    <w:rsid w:val="003B10DB"/>
    <w:rsid w:val="003C06D1"/>
    <w:rsid w:val="003C2708"/>
    <w:rsid w:val="003C69EC"/>
    <w:rsid w:val="003D0C05"/>
    <w:rsid w:val="003D494C"/>
    <w:rsid w:val="003D49F1"/>
    <w:rsid w:val="003D7C53"/>
    <w:rsid w:val="003E0F62"/>
    <w:rsid w:val="003E6044"/>
    <w:rsid w:val="003E6146"/>
    <w:rsid w:val="003F17B2"/>
    <w:rsid w:val="003F1DAA"/>
    <w:rsid w:val="003F3C3E"/>
    <w:rsid w:val="003F4695"/>
    <w:rsid w:val="003F59C8"/>
    <w:rsid w:val="003F69C2"/>
    <w:rsid w:val="00407302"/>
    <w:rsid w:val="00407DF4"/>
    <w:rsid w:val="004123C7"/>
    <w:rsid w:val="00414F2C"/>
    <w:rsid w:val="004154E0"/>
    <w:rsid w:val="00420E47"/>
    <w:rsid w:val="004240FE"/>
    <w:rsid w:val="00425225"/>
    <w:rsid w:val="004310DD"/>
    <w:rsid w:val="004419AC"/>
    <w:rsid w:val="00443093"/>
    <w:rsid w:val="004440F3"/>
    <w:rsid w:val="004526D5"/>
    <w:rsid w:val="004641E4"/>
    <w:rsid w:val="0047058D"/>
    <w:rsid w:val="00486BF3"/>
    <w:rsid w:val="004904E4"/>
    <w:rsid w:val="00494634"/>
    <w:rsid w:val="0049768E"/>
    <w:rsid w:val="004A0481"/>
    <w:rsid w:val="004A1049"/>
    <w:rsid w:val="004B19EE"/>
    <w:rsid w:val="004C46C3"/>
    <w:rsid w:val="004D4D15"/>
    <w:rsid w:val="004E4A19"/>
    <w:rsid w:val="004F55DF"/>
    <w:rsid w:val="00506723"/>
    <w:rsid w:val="00522B8B"/>
    <w:rsid w:val="0052434F"/>
    <w:rsid w:val="00526842"/>
    <w:rsid w:val="0054111A"/>
    <w:rsid w:val="00555847"/>
    <w:rsid w:val="0057415E"/>
    <w:rsid w:val="00574317"/>
    <w:rsid w:val="00576C91"/>
    <w:rsid w:val="0058126E"/>
    <w:rsid w:val="005872C5"/>
    <w:rsid w:val="00591BBC"/>
    <w:rsid w:val="0059707F"/>
    <w:rsid w:val="005A5F3A"/>
    <w:rsid w:val="005A628F"/>
    <w:rsid w:val="005A7CFE"/>
    <w:rsid w:val="005B04E3"/>
    <w:rsid w:val="005B1939"/>
    <w:rsid w:val="005B2000"/>
    <w:rsid w:val="005C6F24"/>
    <w:rsid w:val="005D014B"/>
    <w:rsid w:val="005D2CA0"/>
    <w:rsid w:val="005E0380"/>
    <w:rsid w:val="005F2225"/>
    <w:rsid w:val="005F2DC0"/>
    <w:rsid w:val="005F7415"/>
    <w:rsid w:val="00600C2E"/>
    <w:rsid w:val="006122C2"/>
    <w:rsid w:val="00613B34"/>
    <w:rsid w:val="006147E1"/>
    <w:rsid w:val="00616263"/>
    <w:rsid w:val="006228FF"/>
    <w:rsid w:val="00624D43"/>
    <w:rsid w:val="00625F50"/>
    <w:rsid w:val="006365E1"/>
    <w:rsid w:val="0064265E"/>
    <w:rsid w:val="0065516C"/>
    <w:rsid w:val="00655F05"/>
    <w:rsid w:val="00666915"/>
    <w:rsid w:val="00672DA8"/>
    <w:rsid w:val="0068004E"/>
    <w:rsid w:val="00681CDA"/>
    <w:rsid w:val="00685BF8"/>
    <w:rsid w:val="00695329"/>
    <w:rsid w:val="006A137A"/>
    <w:rsid w:val="006A34BD"/>
    <w:rsid w:val="006B1173"/>
    <w:rsid w:val="006B6FDE"/>
    <w:rsid w:val="006C35B1"/>
    <w:rsid w:val="006D2F54"/>
    <w:rsid w:val="006D61C2"/>
    <w:rsid w:val="006E0E45"/>
    <w:rsid w:val="00702591"/>
    <w:rsid w:val="00703D38"/>
    <w:rsid w:val="00704862"/>
    <w:rsid w:val="00704DCC"/>
    <w:rsid w:val="00711CBC"/>
    <w:rsid w:val="00712627"/>
    <w:rsid w:val="00715551"/>
    <w:rsid w:val="00715D9F"/>
    <w:rsid w:val="00724754"/>
    <w:rsid w:val="00724930"/>
    <w:rsid w:val="007527F8"/>
    <w:rsid w:val="00754240"/>
    <w:rsid w:val="00762CBD"/>
    <w:rsid w:val="007824D7"/>
    <w:rsid w:val="0078366D"/>
    <w:rsid w:val="0078428E"/>
    <w:rsid w:val="00784E30"/>
    <w:rsid w:val="00791DD2"/>
    <w:rsid w:val="007A214C"/>
    <w:rsid w:val="007A3145"/>
    <w:rsid w:val="007A349A"/>
    <w:rsid w:val="007A50DB"/>
    <w:rsid w:val="007A76C4"/>
    <w:rsid w:val="007B21C8"/>
    <w:rsid w:val="007B259C"/>
    <w:rsid w:val="007B3415"/>
    <w:rsid w:val="007B673C"/>
    <w:rsid w:val="007B7C38"/>
    <w:rsid w:val="007D0327"/>
    <w:rsid w:val="007F0522"/>
    <w:rsid w:val="007F0F41"/>
    <w:rsid w:val="007F0F60"/>
    <w:rsid w:val="007F4972"/>
    <w:rsid w:val="007F7D9E"/>
    <w:rsid w:val="00803D83"/>
    <w:rsid w:val="008206B4"/>
    <w:rsid w:val="008247B4"/>
    <w:rsid w:val="008423F8"/>
    <w:rsid w:val="00845BFB"/>
    <w:rsid w:val="00856E6F"/>
    <w:rsid w:val="008643AD"/>
    <w:rsid w:val="008761A9"/>
    <w:rsid w:val="00877B38"/>
    <w:rsid w:val="00880810"/>
    <w:rsid w:val="00882CEC"/>
    <w:rsid w:val="00891ABB"/>
    <w:rsid w:val="00892D59"/>
    <w:rsid w:val="008A28B4"/>
    <w:rsid w:val="008B390F"/>
    <w:rsid w:val="008B4BCC"/>
    <w:rsid w:val="008C1CD4"/>
    <w:rsid w:val="008C32D9"/>
    <w:rsid w:val="008D140F"/>
    <w:rsid w:val="008E0802"/>
    <w:rsid w:val="008E1D12"/>
    <w:rsid w:val="008F5EDB"/>
    <w:rsid w:val="00900325"/>
    <w:rsid w:val="00901E77"/>
    <w:rsid w:val="0090446A"/>
    <w:rsid w:val="0090489E"/>
    <w:rsid w:val="00906C87"/>
    <w:rsid w:val="00910749"/>
    <w:rsid w:val="00913EFA"/>
    <w:rsid w:val="00915493"/>
    <w:rsid w:val="009156AF"/>
    <w:rsid w:val="00916393"/>
    <w:rsid w:val="00917485"/>
    <w:rsid w:val="00925B68"/>
    <w:rsid w:val="00935421"/>
    <w:rsid w:val="00937794"/>
    <w:rsid w:val="009408F3"/>
    <w:rsid w:val="009413C7"/>
    <w:rsid w:val="009566E7"/>
    <w:rsid w:val="009618D8"/>
    <w:rsid w:val="00964822"/>
    <w:rsid w:val="009673E4"/>
    <w:rsid w:val="0097031A"/>
    <w:rsid w:val="00973E9B"/>
    <w:rsid w:val="0097697B"/>
    <w:rsid w:val="0097773C"/>
    <w:rsid w:val="00981592"/>
    <w:rsid w:val="00986DE2"/>
    <w:rsid w:val="00990848"/>
    <w:rsid w:val="00992337"/>
    <w:rsid w:val="009A03A0"/>
    <w:rsid w:val="009A3896"/>
    <w:rsid w:val="009B1638"/>
    <w:rsid w:val="009B259C"/>
    <w:rsid w:val="009B28E5"/>
    <w:rsid w:val="009B51CE"/>
    <w:rsid w:val="009B5CAF"/>
    <w:rsid w:val="009C208B"/>
    <w:rsid w:val="009C51CB"/>
    <w:rsid w:val="009C54F7"/>
    <w:rsid w:val="009C6A42"/>
    <w:rsid w:val="009D169D"/>
    <w:rsid w:val="009D1B63"/>
    <w:rsid w:val="009D35DF"/>
    <w:rsid w:val="009D5113"/>
    <w:rsid w:val="009D6BF3"/>
    <w:rsid w:val="009D6F5E"/>
    <w:rsid w:val="009E2D78"/>
    <w:rsid w:val="009E2DBB"/>
    <w:rsid w:val="009E324B"/>
    <w:rsid w:val="009E5CA9"/>
    <w:rsid w:val="009F28E2"/>
    <w:rsid w:val="009F37C9"/>
    <w:rsid w:val="00A01020"/>
    <w:rsid w:val="00A026BD"/>
    <w:rsid w:val="00A068D1"/>
    <w:rsid w:val="00A14574"/>
    <w:rsid w:val="00A1522C"/>
    <w:rsid w:val="00A1620D"/>
    <w:rsid w:val="00A20198"/>
    <w:rsid w:val="00A23648"/>
    <w:rsid w:val="00A275A1"/>
    <w:rsid w:val="00A317E5"/>
    <w:rsid w:val="00A340EC"/>
    <w:rsid w:val="00A411EC"/>
    <w:rsid w:val="00A4478B"/>
    <w:rsid w:val="00A46744"/>
    <w:rsid w:val="00A5666D"/>
    <w:rsid w:val="00A60793"/>
    <w:rsid w:val="00A63106"/>
    <w:rsid w:val="00A709C8"/>
    <w:rsid w:val="00A71B0F"/>
    <w:rsid w:val="00A74D95"/>
    <w:rsid w:val="00A758CA"/>
    <w:rsid w:val="00A84444"/>
    <w:rsid w:val="00A85BF7"/>
    <w:rsid w:val="00A94B93"/>
    <w:rsid w:val="00A963BB"/>
    <w:rsid w:val="00AA08BD"/>
    <w:rsid w:val="00AA0CC6"/>
    <w:rsid w:val="00AB2EC7"/>
    <w:rsid w:val="00AB3A0B"/>
    <w:rsid w:val="00AB5751"/>
    <w:rsid w:val="00AB57ED"/>
    <w:rsid w:val="00AC3795"/>
    <w:rsid w:val="00AC57D5"/>
    <w:rsid w:val="00AD19EC"/>
    <w:rsid w:val="00AE21EA"/>
    <w:rsid w:val="00AF53CC"/>
    <w:rsid w:val="00B105AE"/>
    <w:rsid w:val="00B14DEC"/>
    <w:rsid w:val="00B2420F"/>
    <w:rsid w:val="00B256EB"/>
    <w:rsid w:val="00B331AF"/>
    <w:rsid w:val="00B33655"/>
    <w:rsid w:val="00B364C9"/>
    <w:rsid w:val="00B607C8"/>
    <w:rsid w:val="00B60B1F"/>
    <w:rsid w:val="00B61FA7"/>
    <w:rsid w:val="00B64195"/>
    <w:rsid w:val="00B70437"/>
    <w:rsid w:val="00B84D11"/>
    <w:rsid w:val="00B95475"/>
    <w:rsid w:val="00BA344C"/>
    <w:rsid w:val="00BA4348"/>
    <w:rsid w:val="00BB465A"/>
    <w:rsid w:val="00BC1D60"/>
    <w:rsid w:val="00BC256E"/>
    <w:rsid w:val="00BC3E85"/>
    <w:rsid w:val="00BD1C7C"/>
    <w:rsid w:val="00BD408A"/>
    <w:rsid w:val="00BD69AC"/>
    <w:rsid w:val="00BE3295"/>
    <w:rsid w:val="00BE3AB9"/>
    <w:rsid w:val="00BE601B"/>
    <w:rsid w:val="00BE64E7"/>
    <w:rsid w:val="00BF2BD4"/>
    <w:rsid w:val="00BF51A7"/>
    <w:rsid w:val="00C0019E"/>
    <w:rsid w:val="00C006CE"/>
    <w:rsid w:val="00C10B6A"/>
    <w:rsid w:val="00C11E35"/>
    <w:rsid w:val="00C134E0"/>
    <w:rsid w:val="00C26F03"/>
    <w:rsid w:val="00C34671"/>
    <w:rsid w:val="00C3667D"/>
    <w:rsid w:val="00C3688A"/>
    <w:rsid w:val="00C400B4"/>
    <w:rsid w:val="00C4214A"/>
    <w:rsid w:val="00C446FE"/>
    <w:rsid w:val="00C512EF"/>
    <w:rsid w:val="00C55945"/>
    <w:rsid w:val="00C559B7"/>
    <w:rsid w:val="00C64F16"/>
    <w:rsid w:val="00C82EFE"/>
    <w:rsid w:val="00C86BD5"/>
    <w:rsid w:val="00C921F5"/>
    <w:rsid w:val="00C937CB"/>
    <w:rsid w:val="00C94151"/>
    <w:rsid w:val="00CA3DAE"/>
    <w:rsid w:val="00CB5A13"/>
    <w:rsid w:val="00CB5E97"/>
    <w:rsid w:val="00CB619E"/>
    <w:rsid w:val="00CC1B0E"/>
    <w:rsid w:val="00CC6567"/>
    <w:rsid w:val="00CD04B8"/>
    <w:rsid w:val="00CD12AB"/>
    <w:rsid w:val="00CE07E3"/>
    <w:rsid w:val="00CE2AE1"/>
    <w:rsid w:val="00CE65FB"/>
    <w:rsid w:val="00D032C9"/>
    <w:rsid w:val="00D06F79"/>
    <w:rsid w:val="00D10799"/>
    <w:rsid w:val="00D133F2"/>
    <w:rsid w:val="00D13E0C"/>
    <w:rsid w:val="00D22727"/>
    <w:rsid w:val="00D23C84"/>
    <w:rsid w:val="00D27E9F"/>
    <w:rsid w:val="00D314B1"/>
    <w:rsid w:val="00D351DF"/>
    <w:rsid w:val="00D36DD0"/>
    <w:rsid w:val="00D51F34"/>
    <w:rsid w:val="00D5309D"/>
    <w:rsid w:val="00D57482"/>
    <w:rsid w:val="00D60145"/>
    <w:rsid w:val="00D6026D"/>
    <w:rsid w:val="00D62562"/>
    <w:rsid w:val="00D67A58"/>
    <w:rsid w:val="00D705D1"/>
    <w:rsid w:val="00D734DB"/>
    <w:rsid w:val="00D738FD"/>
    <w:rsid w:val="00D8061F"/>
    <w:rsid w:val="00D816F7"/>
    <w:rsid w:val="00D831D3"/>
    <w:rsid w:val="00D83366"/>
    <w:rsid w:val="00D86F04"/>
    <w:rsid w:val="00D93684"/>
    <w:rsid w:val="00D9566C"/>
    <w:rsid w:val="00DA060D"/>
    <w:rsid w:val="00DA1668"/>
    <w:rsid w:val="00DA2E4C"/>
    <w:rsid w:val="00DB020E"/>
    <w:rsid w:val="00DB0E24"/>
    <w:rsid w:val="00DB147D"/>
    <w:rsid w:val="00DB3BD9"/>
    <w:rsid w:val="00DB42E0"/>
    <w:rsid w:val="00DC4EAD"/>
    <w:rsid w:val="00DC56AA"/>
    <w:rsid w:val="00DC74B1"/>
    <w:rsid w:val="00DD1F40"/>
    <w:rsid w:val="00DD3EC9"/>
    <w:rsid w:val="00DD7CEA"/>
    <w:rsid w:val="00DE1B8D"/>
    <w:rsid w:val="00DE4771"/>
    <w:rsid w:val="00DE4992"/>
    <w:rsid w:val="00DF1642"/>
    <w:rsid w:val="00DF1C81"/>
    <w:rsid w:val="00DF319C"/>
    <w:rsid w:val="00DF6C4F"/>
    <w:rsid w:val="00E016EE"/>
    <w:rsid w:val="00E0582F"/>
    <w:rsid w:val="00E07D90"/>
    <w:rsid w:val="00E129C3"/>
    <w:rsid w:val="00E13993"/>
    <w:rsid w:val="00E23243"/>
    <w:rsid w:val="00E267A5"/>
    <w:rsid w:val="00E337E9"/>
    <w:rsid w:val="00E408CF"/>
    <w:rsid w:val="00E42F06"/>
    <w:rsid w:val="00E50104"/>
    <w:rsid w:val="00E50114"/>
    <w:rsid w:val="00E54574"/>
    <w:rsid w:val="00E54C91"/>
    <w:rsid w:val="00E5598B"/>
    <w:rsid w:val="00E657C7"/>
    <w:rsid w:val="00E7370A"/>
    <w:rsid w:val="00E82E39"/>
    <w:rsid w:val="00E83166"/>
    <w:rsid w:val="00E83A22"/>
    <w:rsid w:val="00E86E7A"/>
    <w:rsid w:val="00E93B28"/>
    <w:rsid w:val="00E93FBA"/>
    <w:rsid w:val="00E96BF3"/>
    <w:rsid w:val="00E97EC8"/>
    <w:rsid w:val="00EA3718"/>
    <w:rsid w:val="00EA57E2"/>
    <w:rsid w:val="00EA64AF"/>
    <w:rsid w:val="00EA6987"/>
    <w:rsid w:val="00EB4B3B"/>
    <w:rsid w:val="00EB4EE4"/>
    <w:rsid w:val="00EC3E3A"/>
    <w:rsid w:val="00ED50C2"/>
    <w:rsid w:val="00ED567E"/>
    <w:rsid w:val="00EE2BA3"/>
    <w:rsid w:val="00EE3AB7"/>
    <w:rsid w:val="00EE6366"/>
    <w:rsid w:val="00EF13B4"/>
    <w:rsid w:val="00EF45AA"/>
    <w:rsid w:val="00EF540F"/>
    <w:rsid w:val="00EF5F9B"/>
    <w:rsid w:val="00F02368"/>
    <w:rsid w:val="00F0459D"/>
    <w:rsid w:val="00F055EB"/>
    <w:rsid w:val="00F07568"/>
    <w:rsid w:val="00F13DC8"/>
    <w:rsid w:val="00F15DF1"/>
    <w:rsid w:val="00F16906"/>
    <w:rsid w:val="00F179B5"/>
    <w:rsid w:val="00F20EAD"/>
    <w:rsid w:val="00F21C3D"/>
    <w:rsid w:val="00F24BB4"/>
    <w:rsid w:val="00F27EA0"/>
    <w:rsid w:val="00F324F4"/>
    <w:rsid w:val="00F33016"/>
    <w:rsid w:val="00F51A6E"/>
    <w:rsid w:val="00F546A1"/>
    <w:rsid w:val="00F54FED"/>
    <w:rsid w:val="00F63622"/>
    <w:rsid w:val="00F64EFD"/>
    <w:rsid w:val="00F6542F"/>
    <w:rsid w:val="00F66CB6"/>
    <w:rsid w:val="00F678A8"/>
    <w:rsid w:val="00F742FD"/>
    <w:rsid w:val="00F80E75"/>
    <w:rsid w:val="00F87C1F"/>
    <w:rsid w:val="00F91D32"/>
    <w:rsid w:val="00F958CA"/>
    <w:rsid w:val="00F97200"/>
    <w:rsid w:val="00FB00CE"/>
    <w:rsid w:val="00FB74FE"/>
    <w:rsid w:val="00FD0FAE"/>
    <w:rsid w:val="00FD3552"/>
    <w:rsid w:val="00FD5DF5"/>
    <w:rsid w:val="00FE12F8"/>
    <w:rsid w:val="00FF4FAA"/>
    <w:rsid w:val="00FF5336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454C7"/>
  <w15:chartTrackingRefBased/>
  <w15:docId w15:val="{5EB6AF6D-DAB5-4BA3-B659-996BA617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256EB"/>
    <w:rPr>
      <w:rFonts w:ascii="Times New Roman" w:hAnsi="Times New Roman"/>
      <w:sz w:val="28"/>
      <w:szCs w:val="22"/>
      <w:lang w:eastAsia="en-US"/>
    </w:rPr>
  </w:style>
  <w:style w:type="paragraph" w:styleId="10">
    <w:name w:val="heading 1"/>
    <w:basedOn w:val="a0"/>
    <w:next w:val="a0"/>
    <w:link w:val="11"/>
    <w:qFormat/>
    <w:rsid w:val="009F28E2"/>
    <w:pPr>
      <w:keepNext/>
      <w:jc w:val="center"/>
      <w:outlineLvl w:val="0"/>
    </w:pPr>
    <w:rPr>
      <w:rFonts w:eastAsia="Times New Roman"/>
      <w:szCs w:val="20"/>
      <w:lang w:val="x-none" w:eastAsia="ru-RU"/>
    </w:rPr>
  </w:style>
  <w:style w:type="paragraph" w:styleId="2">
    <w:name w:val="heading 2"/>
    <w:basedOn w:val="a0"/>
    <w:next w:val="a0"/>
    <w:link w:val="20"/>
    <w:qFormat/>
    <w:rsid w:val="009F28E2"/>
    <w:pPr>
      <w:keepNext/>
      <w:outlineLvl w:val="1"/>
    </w:pPr>
    <w:rPr>
      <w:rFonts w:eastAsia="Times New Roman"/>
      <w:szCs w:val="20"/>
      <w:lang w:val="x-none" w:eastAsia="ru-RU"/>
    </w:rPr>
  </w:style>
  <w:style w:type="paragraph" w:styleId="4">
    <w:name w:val="heading 4"/>
    <w:basedOn w:val="a0"/>
    <w:next w:val="a0"/>
    <w:link w:val="40"/>
    <w:qFormat/>
    <w:rsid w:val="009F28E2"/>
    <w:pPr>
      <w:keepNext/>
      <w:jc w:val="center"/>
      <w:outlineLvl w:val="3"/>
    </w:pPr>
    <w:rPr>
      <w:rFonts w:eastAsia="Times New Roman"/>
      <w:b/>
      <w:sz w:val="24"/>
      <w:szCs w:val="20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443093"/>
    <w:pPr>
      <w:ind w:left="720"/>
      <w:contextualSpacing/>
    </w:pPr>
  </w:style>
  <w:style w:type="character" w:customStyle="1" w:styleId="11">
    <w:name w:val="Заголовок 1 Знак"/>
    <w:link w:val="10"/>
    <w:rsid w:val="009F28E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9F28E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link w:val="4"/>
    <w:rsid w:val="009F28E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0"/>
    <w:link w:val="a7"/>
    <w:uiPriority w:val="99"/>
    <w:rsid w:val="009F28E2"/>
    <w:pPr>
      <w:ind w:right="4910"/>
    </w:pPr>
    <w:rPr>
      <w:rFonts w:eastAsia="Times New Roman"/>
      <w:szCs w:val="28"/>
      <w:lang w:val="x-none" w:eastAsia="ru-RU"/>
    </w:rPr>
  </w:style>
  <w:style w:type="character" w:customStyle="1" w:styleId="a7">
    <w:name w:val="Основной текст Знак"/>
    <w:link w:val="a6"/>
    <w:uiPriority w:val="99"/>
    <w:rsid w:val="009F28E2"/>
    <w:rPr>
      <w:rFonts w:ascii="Calibri" w:eastAsia="Times New Roman" w:hAnsi="Calibri" w:cs="Calibri"/>
      <w:sz w:val="28"/>
      <w:szCs w:val="28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E337E9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E337E9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D13E0C"/>
    <w:rPr>
      <w:color w:val="0000FF"/>
      <w:u w:val="single"/>
    </w:rPr>
  </w:style>
  <w:style w:type="paragraph" w:customStyle="1" w:styleId="1">
    <w:name w:val="Стиль1"/>
    <w:basedOn w:val="a4"/>
    <w:link w:val="12"/>
    <w:qFormat/>
    <w:rsid w:val="00FF4FAA"/>
    <w:pPr>
      <w:numPr>
        <w:numId w:val="4"/>
      </w:numPr>
      <w:tabs>
        <w:tab w:val="center" w:pos="993"/>
      </w:tabs>
      <w:ind w:left="0" w:firstLine="567"/>
      <w:jc w:val="both"/>
    </w:pPr>
    <w:rPr>
      <w:szCs w:val="20"/>
      <w:lang w:val="x-none" w:eastAsia="x-none"/>
    </w:rPr>
  </w:style>
  <w:style w:type="character" w:customStyle="1" w:styleId="a5">
    <w:name w:val="Абзац списка Знак"/>
    <w:basedOn w:val="a1"/>
    <w:link w:val="a4"/>
    <w:uiPriority w:val="34"/>
    <w:rsid w:val="00FF4FAA"/>
  </w:style>
  <w:style w:type="character" w:customStyle="1" w:styleId="12">
    <w:name w:val="Стиль1 Знак"/>
    <w:link w:val="1"/>
    <w:rsid w:val="00FF4FAA"/>
    <w:rPr>
      <w:rFonts w:ascii="Times New Roman" w:hAnsi="Times New Roman" w:cs="Times New Roman"/>
      <w:sz w:val="28"/>
    </w:rPr>
  </w:style>
  <w:style w:type="paragraph" w:customStyle="1" w:styleId="a">
    <w:name w:val="НОРМАЛЬНЫЙ стиль"/>
    <w:basedOn w:val="a0"/>
    <w:link w:val="ab"/>
    <w:qFormat/>
    <w:rsid w:val="009E2DBB"/>
    <w:pPr>
      <w:numPr>
        <w:ilvl w:val="1"/>
        <w:numId w:val="3"/>
      </w:numPr>
      <w:tabs>
        <w:tab w:val="clear" w:pos="420"/>
        <w:tab w:val="num" w:pos="0"/>
      </w:tabs>
      <w:ind w:left="0" w:firstLine="0"/>
      <w:jc w:val="both"/>
    </w:pPr>
    <w:rPr>
      <w:rFonts w:eastAsia="Times New Roman"/>
      <w:szCs w:val="24"/>
      <w:lang w:val="x-none" w:eastAsia="x-none"/>
    </w:rPr>
  </w:style>
  <w:style w:type="paragraph" w:customStyle="1" w:styleId="ac">
    <w:name w:val="текст ЗАЯВКИ"/>
    <w:basedOn w:val="a0"/>
    <w:link w:val="ad"/>
    <w:qFormat/>
    <w:rsid w:val="001B5560"/>
    <w:pPr>
      <w:jc w:val="both"/>
    </w:pPr>
    <w:rPr>
      <w:rFonts w:eastAsia="Times New Roman"/>
      <w:sz w:val="26"/>
      <w:szCs w:val="26"/>
      <w:lang w:val="x-none" w:eastAsia="x-none"/>
    </w:rPr>
  </w:style>
  <w:style w:type="character" w:customStyle="1" w:styleId="ab">
    <w:name w:val="НОРМАЛЬНЫЙ стиль Знак"/>
    <w:link w:val="a"/>
    <w:rsid w:val="009E2DBB"/>
    <w:rPr>
      <w:rFonts w:ascii="Times New Roman" w:eastAsia="Times New Roman" w:hAnsi="Times New Roman"/>
      <w:sz w:val="28"/>
      <w:szCs w:val="24"/>
    </w:rPr>
  </w:style>
  <w:style w:type="table" w:styleId="ae">
    <w:name w:val="Table Grid"/>
    <w:basedOn w:val="a2"/>
    <w:uiPriority w:val="39"/>
    <w:rsid w:val="00B641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текст ЗАЯВКИ Знак"/>
    <w:link w:val="ac"/>
    <w:rsid w:val="001B5560"/>
    <w:rPr>
      <w:rFonts w:ascii="Times New Roman" w:eastAsia="Times New Roman" w:hAnsi="Times New Roman"/>
      <w:sz w:val="26"/>
      <w:szCs w:val="26"/>
    </w:rPr>
  </w:style>
  <w:style w:type="paragraph" w:styleId="af">
    <w:name w:val="Normal (Web)"/>
    <w:basedOn w:val="a0"/>
    <w:unhideWhenUsed/>
    <w:rsid w:val="00655F0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0">
    <w:name w:val="header"/>
    <w:basedOn w:val="a0"/>
    <w:link w:val="af1"/>
    <w:uiPriority w:val="99"/>
    <w:rsid w:val="00AB5751"/>
    <w:pPr>
      <w:tabs>
        <w:tab w:val="center" w:pos="4677"/>
        <w:tab w:val="right" w:pos="9355"/>
      </w:tabs>
    </w:pPr>
    <w:rPr>
      <w:rFonts w:eastAsia="Times New Roman"/>
      <w:sz w:val="20"/>
      <w:szCs w:val="20"/>
      <w:lang w:eastAsia="ru-RU"/>
    </w:rPr>
  </w:style>
  <w:style w:type="character" w:customStyle="1" w:styleId="af1">
    <w:name w:val="Верхний колонтитул Знак"/>
    <w:link w:val="af0"/>
    <w:uiPriority w:val="99"/>
    <w:rsid w:val="00AB5751"/>
    <w:rPr>
      <w:rFonts w:ascii="Times New Roman" w:eastAsia="Times New Roman" w:hAnsi="Times New Roman"/>
    </w:rPr>
  </w:style>
  <w:style w:type="paragraph" w:styleId="af2">
    <w:name w:val="footer"/>
    <w:basedOn w:val="a0"/>
    <w:link w:val="af3"/>
    <w:uiPriority w:val="99"/>
    <w:unhideWhenUsed/>
    <w:rsid w:val="00C3467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34671"/>
    <w:rPr>
      <w:sz w:val="22"/>
      <w:szCs w:val="22"/>
      <w:lang w:eastAsia="en-US"/>
    </w:rPr>
  </w:style>
  <w:style w:type="paragraph" w:customStyle="1" w:styleId="13">
    <w:name w:val="Обычный1"/>
    <w:basedOn w:val="a0"/>
    <w:rsid w:val="004E4A19"/>
    <w:pPr>
      <w:spacing w:before="100" w:beforeAutospacing="1" w:after="100" w:afterAutospacing="1"/>
      <w:ind w:left="480" w:right="240"/>
      <w:jc w:val="both"/>
    </w:pPr>
    <w:rPr>
      <w:rFonts w:ascii="Verdana" w:eastAsia="Times New Roman" w:hAnsi="Verdana"/>
      <w:color w:val="000000"/>
      <w:sz w:val="16"/>
      <w:szCs w:val="16"/>
      <w:lang w:eastAsia="ru-RU"/>
    </w:rPr>
  </w:style>
  <w:style w:type="character" w:styleId="af4">
    <w:name w:val="page number"/>
    <w:basedOn w:val="a1"/>
    <w:uiPriority w:val="99"/>
    <w:semiHidden/>
    <w:unhideWhenUsed/>
    <w:rsid w:val="00AB3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ception@yugcon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86;&#1083;&#1100;&#1079;&#1086;&#1074;&#1072;&#1090;&#1077;&#1083;&#1100;\Desktop\&#1042;&#1067;&#1057;&#1058;&#1040;&#1042;&#1050;&#1040;%20&#1089;&#1086;&#1094;&#1080;&#1072;&#1083;&#1100;&#1085;&#1099;&#1093;%20&#1087;&#1088;&#1086;&#1077;&#1082;&#1090;&#1086;&#1074;\&#1056;&#1040;&#1057;&#1055;&#1054;&#1056;&#1071;&#1046;&#1045;&#1053;&#1048;&#1045;%20&#1054;%20&#1042;&#1067;&#1057;&#1058;&#1040;&#1042;&#1050;&#1045;\&#1040;&#1074;&#1090;&#1086;&#1082;&#1086;&#1087;&#1080;&#1103;%20&#1056;&#1040;&#1057;&#1055;&#1054;&#1056;&#1071;&#1046;&#1045;&#1053;&#1048;&#1045;_&#1086;%20&#1074;&#1099;&#1089;&#1090;&#1072;&#1074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2061F-F5BC-4E85-8380-79E062450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Автокопия РАСПОРЯЖЕНИЕ_о выставке</Template>
  <TotalTime>38</TotalTime>
  <Pages>5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</vt:lpstr>
    </vt:vector>
  </TitlesOfParts>
  <Company>Hewlett-Packard Company</Company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</dc:title>
  <dc:subject/>
  <dc:creator>Пользователь</dc:creator>
  <cp:keywords/>
  <cp:lastModifiedBy>Гордеев Сергей Викторович</cp:lastModifiedBy>
  <cp:revision>14</cp:revision>
  <cp:lastPrinted>2026-10-05T11:36:00Z</cp:lastPrinted>
  <dcterms:created xsi:type="dcterms:W3CDTF">2026-10-05T10:26:00Z</dcterms:created>
  <dcterms:modified xsi:type="dcterms:W3CDTF">2026-10-09T11:04:00Z</dcterms:modified>
</cp:coreProperties>
</file>