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420374" w:rsidRDefault="00420374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05</w:t>
      </w:r>
      <w:r>
        <w:rPr>
          <w:szCs w:val="28"/>
        </w:rPr>
        <w:t xml:space="preserve">» </w:t>
      </w:r>
      <w:r>
        <w:rPr>
          <w:szCs w:val="28"/>
          <w:u w:val="single"/>
        </w:rPr>
        <w:t>июля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19</w:t>
      </w:r>
    </w:p>
    <w:p w:rsidR="0055425C" w:rsidRDefault="0055425C" w:rsidP="00BB2B56">
      <w:pPr>
        <w:tabs>
          <w:tab w:val="left" w:pos="993"/>
        </w:tabs>
        <w:rPr>
          <w:rFonts w:eastAsia="Times New Roman" w:cs="Times New Roman"/>
          <w:noProof/>
          <w:szCs w:val="28"/>
          <w:lang w:eastAsia="ru-RU"/>
        </w:rPr>
      </w:pPr>
    </w:p>
    <w:p w:rsidR="004D70DE" w:rsidRDefault="004D70DE" w:rsidP="004D70DE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тринадцатого внеочередного заседания Думы города Сургута 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</w:t>
      </w:r>
    </w:p>
    <w:p w:rsidR="004D70DE" w:rsidRDefault="004D70DE" w:rsidP="004D70DE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4D70DE" w:rsidRDefault="004D70DE" w:rsidP="004D70DE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депутатов Думы города </w:t>
      </w:r>
      <w:r>
        <w:rPr>
          <w:rFonts w:eastAsia="Times New Roman" w:cs="Times New Roman"/>
          <w:szCs w:val="28"/>
          <w:lang w:eastAsia="ru-RU"/>
        </w:rPr>
        <w:br/>
        <w:t xml:space="preserve">от 05.07.2024 </w:t>
      </w:r>
      <w:r>
        <w:rPr>
          <w:rFonts w:eastAsia="Calibri" w:cs="Times New Roman"/>
          <w:szCs w:val="28"/>
        </w:rPr>
        <w:t xml:space="preserve">№ 18-02-1090/4 </w:t>
      </w:r>
      <w:r>
        <w:rPr>
          <w:rFonts w:eastAsia="Times New Roman" w:cs="Times New Roman"/>
          <w:szCs w:val="28"/>
          <w:lang w:eastAsia="ru-RU"/>
        </w:rPr>
        <w:t xml:space="preserve">о созыве внеочередного заседания Думы города, </w:t>
      </w:r>
      <w:r>
        <w:rPr>
          <w:rFonts w:eastAsia="Times New Roman" w:cs="Times New Roman"/>
          <w:szCs w:val="28"/>
          <w:lang w:eastAsia="ru-RU"/>
        </w:rPr>
        <w:br/>
        <w:t>в соответствии со статьёй 23 Регламента Думы города Сургута, утверждённого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ДГ:</w:t>
      </w:r>
    </w:p>
    <w:p w:rsidR="004D70DE" w:rsidRDefault="004D70DE" w:rsidP="004D70DE">
      <w:pPr>
        <w:ind w:firstLine="709"/>
        <w:rPr>
          <w:rFonts w:eastAsia="Times New Roman" w:cs="Times New Roman"/>
          <w:szCs w:val="28"/>
          <w:lang w:eastAsia="ru-RU"/>
        </w:rPr>
      </w:pPr>
    </w:p>
    <w:p w:rsidR="004D70DE" w:rsidRDefault="004D70DE" w:rsidP="004D70D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 xml:space="preserve">Провести тринадцатое внеочередное заседание Думы города Сургута 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 09 июля 2024 года в 10.00 по адресу: г. Сургут, ул. Восход, 4 </w:t>
      </w:r>
      <w:r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4D70DE" w:rsidRDefault="004D70DE" w:rsidP="004D70D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  <w:t>Включить в проект повестки дня тринадцатого внеочередного заседания Думы города вопрос «О назначении исполняющего обязанности Председателя Думы города».</w:t>
      </w:r>
    </w:p>
    <w:p w:rsidR="004D70DE" w:rsidRDefault="004D70DE" w:rsidP="004D70D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4D70DE" w:rsidRDefault="004D70DE" w:rsidP="004D70D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4D70DE" w:rsidRDefault="004D70DE" w:rsidP="004D70DE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2) оповещение н</w:t>
      </w:r>
      <w:r>
        <w:rPr>
          <w:rFonts w:eastAsia="Calibri" w:cs="Times New Roman"/>
          <w:szCs w:val="28"/>
        </w:rPr>
        <w:t>аселения города о времени и месте проведения внеочередного заседания Думы в установленном порядке.</w:t>
      </w:r>
    </w:p>
    <w:p w:rsidR="004D70DE" w:rsidRDefault="004D70DE" w:rsidP="004D70D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 Контроль за выполнением постановления оставляю за собой.</w:t>
      </w:r>
    </w:p>
    <w:p w:rsidR="004D70DE" w:rsidRDefault="004D70DE" w:rsidP="004D70DE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D01857" w:rsidRPr="00BB2B56" w:rsidRDefault="00D01857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BB2B56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D01857" w:rsidP="00BB2B56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Председателя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 Дум</w:t>
      </w:r>
      <w:r>
        <w:rPr>
          <w:rFonts w:eastAsia="Times New Roman" w:cs="Times New Roman"/>
          <w:szCs w:val="28"/>
          <w:lang w:eastAsia="ru-RU"/>
        </w:rPr>
        <w:t xml:space="preserve">ы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eastAsia="Times New Roman" w:cs="Times New Roman"/>
          <w:szCs w:val="28"/>
          <w:lang w:eastAsia="ru-RU"/>
        </w:rPr>
        <w:t>Олейников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 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BB2B56">
      <w:headerReference w:type="default" r:id="rId8"/>
      <w:footerReference w:type="default" r:id="rId9"/>
      <w:pgSz w:w="11906" w:h="16838"/>
      <w:pgMar w:top="1276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4D70DE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224CB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20374"/>
    <w:rsid w:val="00431D5B"/>
    <w:rsid w:val="004441C6"/>
    <w:rsid w:val="004D70DE"/>
    <w:rsid w:val="00514C92"/>
    <w:rsid w:val="0055040A"/>
    <w:rsid w:val="0055425C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B2B56"/>
    <w:rsid w:val="00BC189A"/>
    <w:rsid w:val="00BD2846"/>
    <w:rsid w:val="00BF0885"/>
    <w:rsid w:val="00C24A6E"/>
    <w:rsid w:val="00C61A6F"/>
    <w:rsid w:val="00CA2677"/>
    <w:rsid w:val="00D01857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0FB2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39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34</cp:revision>
  <cp:lastPrinted>2022-04-08T07:02:00Z</cp:lastPrinted>
  <dcterms:created xsi:type="dcterms:W3CDTF">2021-03-24T07:12:00Z</dcterms:created>
  <dcterms:modified xsi:type="dcterms:W3CDTF">2024-07-05T06:06:00Z</dcterms:modified>
</cp:coreProperties>
</file>